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10206" w:type="dxa"/>
        <w:tblInd w:w="-1139" w:type="dxa"/>
        <w:tblBorders>
          <w:top w:val="none" w:sz="0" w:space="0" w:color="auto"/>
          <w:left w:val="none" w:sz="0" w:space="0" w:color="auto"/>
          <w:bottom w:val="double" w:sz="4" w:space="0" w:color="ED7D31" w:themeColor="accent2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4"/>
        <w:gridCol w:w="1980"/>
        <w:gridCol w:w="4252"/>
      </w:tblGrid>
      <w:tr w:rsidR="005B78B9" w:rsidRPr="00707013" w14:paraId="1086B068" w14:textId="77777777" w:rsidTr="005B78B9">
        <w:trPr>
          <w:trHeight w:val="2117"/>
        </w:trPr>
        <w:tc>
          <w:tcPr>
            <w:tcW w:w="3974" w:type="dxa"/>
          </w:tcPr>
          <w:p w14:paraId="5810B221" w14:textId="77777777" w:rsidR="001F33A4" w:rsidRPr="00360DE1" w:rsidRDefault="0073619E" w:rsidP="00360DE1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003399"/>
                <w:lang w:eastAsia="el-GR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3399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ΔΗΜΟΚΡΙΤΕΙΟ ΠΑΝΕΠΙΣΤΗΜΙΟ ΘΡΑΚΗΣ </w:t>
            </w:r>
            <w:r w:rsidR="001F33A4" w:rsidRPr="005B78B9">
              <w:rPr>
                <w:rFonts w:ascii="Arial Narrow" w:eastAsia="Times New Roman" w:hAnsi="Arial Narrow" w:cs="Arial"/>
                <w:b/>
                <w:bCs/>
                <w:color w:val="003399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br/>
              <w:t>Τμήμα Ιατρικής</w:t>
            </w:r>
            <w:r w:rsidR="001F33A4" w:rsidRPr="00360DE1">
              <w:rPr>
                <w:rFonts w:ascii="Arial Narrow" w:eastAsia="Times New Roman" w:hAnsi="Arial Narrow" w:cs="Times New Roman"/>
                <w:b/>
                <w:bCs/>
                <w:color w:val="003399"/>
                <w:lang w:eastAsia="el-GR"/>
              </w:rPr>
              <w:t xml:space="preserve"> </w:t>
            </w:r>
          </w:p>
          <w:p w14:paraId="138E7083" w14:textId="77777777" w:rsidR="001F33A4" w:rsidRPr="00360DE1" w:rsidRDefault="001F33A4" w:rsidP="00360DE1">
            <w:pPr>
              <w:jc w:val="center"/>
              <w:rPr>
                <w:rFonts w:ascii="Arial Narrow" w:eastAsia="Times New Roman" w:hAnsi="Arial Narrow" w:cs="Times New Roman"/>
                <w:b/>
                <w:color w:val="003399"/>
                <w:lang w:eastAsia="el-GR"/>
              </w:rPr>
            </w:pPr>
            <w:r w:rsidRPr="00360DE1">
              <w:rPr>
                <w:rFonts w:ascii="Arial Narrow" w:eastAsia="Times New Roman" w:hAnsi="Arial Narrow" w:cs="Times New Roman"/>
                <w:b/>
                <w:bCs/>
                <w:color w:val="003399"/>
                <w:lang w:eastAsia="el-GR"/>
              </w:rPr>
              <w:t>Πρόγραμμα Μεταπτυχιακών Σπουδών</w:t>
            </w:r>
          </w:p>
          <w:p w14:paraId="5A7F00DE" w14:textId="77777777" w:rsidR="00AF5C5C" w:rsidRPr="005B78B9" w:rsidRDefault="001F33A4" w:rsidP="00AF5C5C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003399"/>
                <w:sz w:val="24"/>
                <w:szCs w:val="24"/>
                <w:lang w:eastAsia="el-GR"/>
              </w:rPr>
            </w:pPr>
            <w:bookmarkStart w:id="0" w:name="_Hlk66477291"/>
            <w:r w:rsidRPr="00360DE1">
              <w:rPr>
                <w:rFonts w:ascii="Arial Narrow" w:eastAsia="Times New Roman" w:hAnsi="Arial Narrow" w:cs="Times New Roman"/>
                <w:b/>
                <w:bCs/>
                <w:color w:val="003399"/>
                <w:sz w:val="24"/>
                <w:szCs w:val="24"/>
                <w:lang w:eastAsia="el-GR"/>
              </w:rPr>
              <w:t>"Κλινική Φαρμακολογία-Θεραπευτική"</w:t>
            </w:r>
          </w:p>
          <w:bookmarkEnd w:id="0"/>
          <w:p w14:paraId="55513617" w14:textId="77777777" w:rsidR="001F33A4" w:rsidRPr="005B78B9" w:rsidRDefault="001F33A4" w:rsidP="00AF5C5C">
            <w:pPr>
              <w:jc w:val="center"/>
              <w:rPr>
                <w:rFonts w:ascii="Arial Narrow" w:eastAsia="Times New Roman" w:hAnsi="Arial Narrow" w:cs="Arial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spellStart"/>
            <w:r w:rsidRPr="005B78B9">
              <w:rPr>
                <w:rFonts w:ascii="Arial Narrow" w:eastAsia="Times New Roman" w:hAnsi="Arial Narrow" w:cs="Arial"/>
                <w:color w:val="000099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Δραγάνα</w:t>
            </w:r>
            <w:proofErr w:type="spellEnd"/>
            <w:r w:rsidRPr="005B78B9">
              <w:rPr>
                <w:rFonts w:ascii="Arial Narrow" w:eastAsia="Times New Roman" w:hAnsi="Arial Narrow" w:cs="Arial"/>
                <w:color w:val="000099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, Αλεξανδρούπολη</w:t>
            </w:r>
            <w:r w:rsidRPr="005B78B9">
              <w:rPr>
                <w:rFonts w:ascii="Arial Narrow" w:eastAsia="Times New Roman" w:hAnsi="Arial Narrow" w:cs="Arial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</w:p>
          <w:p w14:paraId="2794EA59" w14:textId="77777777" w:rsidR="001F33A4" w:rsidRPr="005B78B9" w:rsidRDefault="001F33A4" w:rsidP="001F33A4">
            <w:pPr>
              <w:spacing w:before="120"/>
              <w:jc w:val="center"/>
              <w:rPr>
                <w:rFonts w:ascii="Arial Narrow" w:hAnsi="Arial Narrow"/>
              </w:rPr>
            </w:pPr>
            <w:r w:rsidRPr="005B78B9">
              <w:rPr>
                <w:rFonts w:ascii="Arial Narrow" w:eastAsia="Times New Roman" w:hAnsi="Arial Narrow" w:cs="Arial"/>
                <w:b/>
                <w:i/>
                <w:color w:val="000099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Διευθυντής: </w:t>
            </w:r>
            <w:proofErr w:type="spellStart"/>
            <w:r w:rsidRPr="005B78B9">
              <w:rPr>
                <w:rFonts w:ascii="Arial Narrow" w:eastAsia="Times New Roman" w:hAnsi="Arial Narrow" w:cs="Arial"/>
                <w:b/>
                <w:i/>
                <w:color w:val="000099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Καθ</w:t>
            </w:r>
            <w:proofErr w:type="spellEnd"/>
            <w:r w:rsidRPr="005B78B9">
              <w:rPr>
                <w:rFonts w:ascii="Arial Narrow" w:eastAsia="Times New Roman" w:hAnsi="Arial Narrow" w:cs="Arial"/>
                <w:b/>
                <w:i/>
                <w:color w:val="000099"/>
                <w:sz w:val="20"/>
                <w:szCs w:val="20"/>
                <w:lang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. Ευάγγελος Μανωλόπουλος</w:t>
            </w:r>
          </w:p>
        </w:tc>
        <w:tc>
          <w:tcPr>
            <w:tcW w:w="1980" w:type="dxa"/>
          </w:tcPr>
          <w:p w14:paraId="16EF1195" w14:textId="77777777" w:rsidR="001F33A4" w:rsidRPr="005B78B9" w:rsidRDefault="00294C5B">
            <w:pPr>
              <w:rPr>
                <w:rFonts w:ascii="Arial Narrow" w:hAnsi="Arial Narrow"/>
              </w:rPr>
            </w:pPr>
            <w:r>
              <w:rPr>
                <w:noProof/>
              </w:rPr>
              <w:drawing>
                <wp:inline distT="0" distB="0" distL="0" distR="0" wp14:anchorId="712CB21F" wp14:editId="5ABA4054">
                  <wp:extent cx="1219200" cy="1242060"/>
                  <wp:effectExtent l="0" t="0" r="0" b="0"/>
                  <wp:docPr id="2292" name="Picture 2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2" name="Picture 229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66" cy="1242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14:paraId="6C822BE9" w14:textId="77777777" w:rsidR="001F33A4" w:rsidRPr="00A8350B" w:rsidRDefault="001F33A4" w:rsidP="00AF5C5C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3399"/>
                <w:sz w:val="20"/>
                <w:szCs w:val="20"/>
                <w:lang w:val="en-US"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8350B">
              <w:rPr>
                <w:rFonts w:ascii="Arial Narrow" w:eastAsia="Times New Roman" w:hAnsi="Arial Narrow" w:cs="Arial"/>
                <w:b/>
                <w:bCs/>
                <w:color w:val="003399"/>
                <w:sz w:val="20"/>
                <w:szCs w:val="20"/>
                <w:lang w:val="en-US"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DEMOCRITUS UNIVERSITY OF THRACE</w:t>
            </w:r>
          </w:p>
          <w:p w14:paraId="58DB7EFB" w14:textId="77777777" w:rsidR="001F33A4" w:rsidRPr="00A8350B" w:rsidRDefault="001F33A4" w:rsidP="00AF5C5C">
            <w:pPr>
              <w:jc w:val="center"/>
              <w:rPr>
                <w:rFonts w:ascii="Arial Narrow" w:eastAsia="Times New Roman" w:hAnsi="Arial Narrow" w:cs="Arial"/>
                <w:b/>
                <w:bCs/>
                <w:color w:val="003399"/>
                <w:sz w:val="20"/>
                <w:szCs w:val="20"/>
                <w:lang w:val="en-US"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8350B">
              <w:rPr>
                <w:rFonts w:ascii="Arial Narrow" w:eastAsia="Times New Roman" w:hAnsi="Arial Narrow" w:cs="Arial"/>
                <w:b/>
                <w:bCs/>
                <w:color w:val="003399"/>
                <w:sz w:val="20"/>
                <w:szCs w:val="20"/>
                <w:lang w:val="en-US"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</w:t>
            </w:r>
            <w:r w:rsidR="0073619E">
              <w:rPr>
                <w:rFonts w:ascii="Arial Narrow" w:eastAsia="Times New Roman" w:hAnsi="Arial Narrow" w:cs="Arial"/>
                <w:b/>
                <w:bCs/>
                <w:color w:val="003399"/>
                <w:sz w:val="20"/>
                <w:szCs w:val="20"/>
                <w:lang w:val="en-US" w:eastAsia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epartment of Medicine</w:t>
            </w:r>
          </w:p>
          <w:p w14:paraId="77A34E67" w14:textId="77777777" w:rsidR="00C33289" w:rsidRPr="00A8350B" w:rsidRDefault="00C33289" w:rsidP="00AF5C5C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</w:pPr>
            <w:proofErr w:type="gramStart"/>
            <w:r w:rsidRPr="00A8350B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>M</w:t>
            </w:r>
            <w:r w:rsidR="0073619E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>aster</w:t>
            </w:r>
            <w:r w:rsidRPr="00A8350B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 xml:space="preserve"> D</w:t>
            </w:r>
            <w:r w:rsidR="0073619E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>egree</w:t>
            </w:r>
            <w:proofErr w:type="gramEnd"/>
            <w:r w:rsidRPr="00A8350B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 xml:space="preserve"> </w:t>
            </w:r>
            <w:proofErr w:type="spellStart"/>
            <w:r w:rsidRPr="00A8350B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>P</w:t>
            </w:r>
            <w:r w:rsidR="0073619E"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  <w:t>rogramm</w:t>
            </w:r>
            <w:proofErr w:type="spellEnd"/>
          </w:p>
          <w:p w14:paraId="4F03C2D9" w14:textId="77777777" w:rsidR="00C33289" w:rsidRPr="005B78B9" w:rsidRDefault="00AF5C5C" w:rsidP="00AF5C5C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003399"/>
                <w:sz w:val="24"/>
                <w:szCs w:val="24"/>
                <w:lang w:val="en-US" w:eastAsia="el-GR"/>
              </w:rPr>
            </w:pPr>
            <w:r w:rsidRPr="005B78B9">
              <w:rPr>
                <w:rFonts w:ascii="Arial Narrow" w:eastAsia="Times New Roman" w:hAnsi="Arial Narrow" w:cs="Times New Roman"/>
                <w:b/>
                <w:bCs/>
                <w:color w:val="003399"/>
                <w:sz w:val="24"/>
                <w:szCs w:val="24"/>
                <w:lang w:val="en-US" w:eastAsia="el-GR"/>
              </w:rPr>
              <w:t>“</w:t>
            </w:r>
            <w:r w:rsidR="00C33289" w:rsidRPr="005B78B9">
              <w:rPr>
                <w:rFonts w:ascii="Arial Narrow" w:eastAsia="Times New Roman" w:hAnsi="Arial Narrow" w:cs="Times New Roman"/>
                <w:b/>
                <w:bCs/>
                <w:color w:val="003399"/>
                <w:sz w:val="24"/>
                <w:szCs w:val="24"/>
                <w:lang w:val="en-US" w:eastAsia="el-GR"/>
              </w:rPr>
              <w:t>Clinical Pharmacology and Therapeutics</w:t>
            </w:r>
            <w:r w:rsidRPr="005B78B9">
              <w:rPr>
                <w:rFonts w:ascii="Arial Narrow" w:eastAsia="Times New Roman" w:hAnsi="Arial Narrow" w:cs="Times New Roman"/>
                <w:b/>
                <w:bCs/>
                <w:color w:val="003399"/>
                <w:sz w:val="24"/>
                <w:szCs w:val="24"/>
                <w:lang w:val="en-US" w:eastAsia="el-GR"/>
              </w:rPr>
              <w:t>”</w:t>
            </w:r>
          </w:p>
          <w:p w14:paraId="5E56DB5E" w14:textId="77777777" w:rsidR="00C33289" w:rsidRPr="005B78B9" w:rsidRDefault="00C33289" w:rsidP="00AF5C5C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003399"/>
                <w:sz w:val="20"/>
                <w:szCs w:val="20"/>
                <w:lang w:val="en-US" w:eastAsia="el-GR"/>
              </w:rPr>
            </w:pPr>
            <w:proofErr w:type="spellStart"/>
            <w:r w:rsidRPr="005B78B9">
              <w:rPr>
                <w:rFonts w:ascii="Arial Narrow" w:eastAsia="Times New Roman" w:hAnsi="Arial Narrow" w:cs="Times New Roman"/>
                <w:b/>
                <w:bCs/>
                <w:color w:val="003399"/>
                <w:sz w:val="20"/>
                <w:szCs w:val="20"/>
                <w:lang w:val="en-US" w:eastAsia="el-GR"/>
              </w:rPr>
              <w:t>Dragana</w:t>
            </w:r>
            <w:proofErr w:type="spellEnd"/>
            <w:r w:rsidRPr="005B78B9">
              <w:rPr>
                <w:rFonts w:ascii="Arial Narrow" w:eastAsia="Times New Roman" w:hAnsi="Arial Narrow" w:cs="Times New Roman"/>
                <w:color w:val="003399"/>
                <w:sz w:val="20"/>
                <w:szCs w:val="20"/>
                <w:lang w:val="en-US" w:eastAsia="el-GR"/>
              </w:rPr>
              <w:t xml:space="preserve">, </w:t>
            </w:r>
            <w:proofErr w:type="spellStart"/>
            <w:r w:rsidR="00AF5C5C" w:rsidRPr="005B78B9">
              <w:rPr>
                <w:rFonts w:ascii="Arial Narrow" w:eastAsia="Times New Roman" w:hAnsi="Arial Narrow" w:cs="Times New Roman"/>
                <w:b/>
                <w:bCs/>
                <w:color w:val="003399"/>
                <w:sz w:val="20"/>
                <w:szCs w:val="20"/>
                <w:lang w:val="en-US" w:eastAsia="el-GR"/>
              </w:rPr>
              <w:t>Alexandroupoli</w:t>
            </w:r>
            <w:r w:rsidR="00001C39">
              <w:rPr>
                <w:rFonts w:ascii="Arial Narrow" w:eastAsia="Times New Roman" w:hAnsi="Arial Narrow" w:cs="Times New Roman"/>
                <w:b/>
                <w:bCs/>
                <w:color w:val="003399"/>
                <w:sz w:val="20"/>
                <w:szCs w:val="20"/>
                <w:lang w:val="en-US" w:eastAsia="el-GR"/>
              </w:rPr>
              <w:t>s</w:t>
            </w:r>
            <w:proofErr w:type="spellEnd"/>
          </w:p>
          <w:p w14:paraId="452A8B80" w14:textId="77777777" w:rsidR="00AF5C5C" w:rsidRPr="005B78B9" w:rsidRDefault="00AF5C5C" w:rsidP="00AF5C5C">
            <w:pPr>
              <w:jc w:val="center"/>
              <w:rPr>
                <w:rFonts w:ascii="Arial Narrow" w:eastAsia="Times New Roman" w:hAnsi="Arial Narrow" w:cs="Times New Roman"/>
                <w:b/>
                <w:bCs/>
                <w:color w:val="003399"/>
                <w:lang w:val="en-US" w:eastAsia="el-GR"/>
              </w:rPr>
            </w:pPr>
          </w:p>
          <w:p w14:paraId="0C368BFD" w14:textId="77777777" w:rsidR="00AF5C5C" w:rsidRPr="002A5E88" w:rsidRDefault="00001C39" w:rsidP="00AF5C5C">
            <w:pPr>
              <w:jc w:val="center"/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>Director</w:t>
            </w:r>
            <w:r w:rsidR="0073619E"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>:</w:t>
            </w:r>
            <w:r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 xml:space="preserve"> Prof. </w:t>
            </w:r>
            <w:r w:rsidR="005B78B9" w:rsidRPr="002A5E88"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 xml:space="preserve"> </w:t>
            </w:r>
            <w:proofErr w:type="spellStart"/>
            <w:r w:rsidR="00AF5C5C" w:rsidRPr="002A5E88"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>Evangelos</w:t>
            </w:r>
            <w:proofErr w:type="spellEnd"/>
            <w:r w:rsidR="00AF5C5C" w:rsidRPr="002A5E88"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 xml:space="preserve"> </w:t>
            </w:r>
            <w:proofErr w:type="spellStart"/>
            <w:r w:rsidR="00AF5C5C" w:rsidRPr="002A5E88"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>Manolopoulos</w:t>
            </w:r>
            <w:proofErr w:type="spellEnd"/>
            <w:r w:rsidR="00AF5C5C" w:rsidRPr="002A5E88">
              <w:rPr>
                <w:rFonts w:ascii="Arial Narrow" w:eastAsia="Times New Roman" w:hAnsi="Arial Narrow" w:cs="Times New Roman"/>
                <w:b/>
                <w:bCs/>
                <w:i/>
                <w:iCs/>
                <w:color w:val="003399"/>
                <w:sz w:val="20"/>
                <w:szCs w:val="20"/>
                <w:lang w:val="en-US" w:eastAsia="el-GR"/>
              </w:rPr>
              <w:t xml:space="preserve">  </w:t>
            </w:r>
          </w:p>
          <w:p w14:paraId="23A51E43" w14:textId="77777777" w:rsidR="00AF5C5C" w:rsidRPr="005B78B9" w:rsidRDefault="00AF5C5C" w:rsidP="00AF5C5C">
            <w:pPr>
              <w:jc w:val="center"/>
              <w:rPr>
                <w:rFonts w:ascii="Arial Narrow" w:hAnsi="Arial Narrow"/>
                <w:lang w:val="en-US"/>
              </w:rPr>
            </w:pPr>
          </w:p>
        </w:tc>
      </w:tr>
    </w:tbl>
    <w:p w14:paraId="1A2A44E0" w14:textId="77777777" w:rsidR="00F0208C" w:rsidRDefault="00F0208C">
      <w:pPr>
        <w:rPr>
          <w:lang w:val="en-US"/>
        </w:rPr>
      </w:pPr>
    </w:p>
    <w:p w14:paraId="62A0F69A" w14:textId="77777777" w:rsidR="003E0B5B" w:rsidRPr="00394B31" w:rsidRDefault="00E43793" w:rsidP="00E43793">
      <w:pPr>
        <w:jc w:val="center"/>
        <w:rPr>
          <w:b/>
          <w:bCs/>
          <w:sz w:val="36"/>
          <w:szCs w:val="36"/>
        </w:rPr>
      </w:pPr>
      <w:r w:rsidRPr="00394B31">
        <w:rPr>
          <w:b/>
          <w:bCs/>
          <w:sz w:val="36"/>
          <w:szCs w:val="36"/>
        </w:rPr>
        <w:t>ΑΙΤΗΣΗ ΣΥΜΜΕΤΟΧΗΣ</w:t>
      </w:r>
    </w:p>
    <w:p w14:paraId="542158BF" w14:textId="77777777" w:rsidR="00E43793" w:rsidRPr="00394B31" w:rsidRDefault="00E43793" w:rsidP="00E43793">
      <w:pPr>
        <w:jc w:val="center"/>
        <w:rPr>
          <w:b/>
          <w:bCs/>
          <w:sz w:val="32"/>
          <w:szCs w:val="32"/>
        </w:rPr>
      </w:pPr>
      <w:r w:rsidRPr="00394B31">
        <w:rPr>
          <w:b/>
          <w:bCs/>
          <w:sz w:val="32"/>
          <w:szCs w:val="32"/>
        </w:rPr>
        <w:t>ΠΜΣ ΚΛΙΝΙΚΗ ΦΑΡΜΑΚΟΛΟΓΙΑ ΘΕΡΑΠΕΥΤΙΚΗ</w:t>
      </w:r>
    </w:p>
    <w:p w14:paraId="1E567952" w14:textId="77777777" w:rsidR="004255FD" w:rsidRPr="004255FD" w:rsidRDefault="004255FD" w:rsidP="00E43793">
      <w:pPr>
        <w:jc w:val="center"/>
        <w:rPr>
          <w:b/>
          <w:bCs/>
          <w:sz w:val="24"/>
          <w:szCs w:val="24"/>
        </w:rPr>
      </w:pPr>
      <w:r w:rsidRPr="004255FD">
        <w:rPr>
          <w:b/>
          <w:bCs/>
          <w:sz w:val="24"/>
          <w:szCs w:val="24"/>
        </w:rPr>
        <w:t>ΑΚ ΕΤΟΣ :20____ -20____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2694"/>
        <w:gridCol w:w="7512"/>
      </w:tblGrid>
      <w:tr w:rsidR="00E43793" w14:paraId="655297B4" w14:textId="77777777" w:rsidTr="00394B31">
        <w:trPr>
          <w:trHeight w:val="567"/>
        </w:trPr>
        <w:tc>
          <w:tcPr>
            <w:tcW w:w="2694" w:type="dxa"/>
            <w:vAlign w:val="center"/>
          </w:tcPr>
          <w:p w14:paraId="767901C6" w14:textId="77777777" w:rsidR="00E43793" w:rsidRPr="004255FD" w:rsidRDefault="00E43793" w:rsidP="004255FD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ΟΝΟΜΑ</w:t>
            </w:r>
          </w:p>
        </w:tc>
        <w:tc>
          <w:tcPr>
            <w:tcW w:w="7512" w:type="dxa"/>
            <w:vAlign w:val="center"/>
          </w:tcPr>
          <w:p w14:paraId="1B45F19B" w14:textId="77777777" w:rsidR="00E43793" w:rsidRDefault="00E43793">
            <w:pPr>
              <w:rPr>
                <w:lang w:val="en-US"/>
              </w:rPr>
            </w:pPr>
          </w:p>
        </w:tc>
      </w:tr>
      <w:tr w:rsidR="00E43793" w14:paraId="597297CB" w14:textId="77777777" w:rsidTr="00394B31">
        <w:trPr>
          <w:trHeight w:val="567"/>
        </w:trPr>
        <w:tc>
          <w:tcPr>
            <w:tcW w:w="2694" w:type="dxa"/>
            <w:vAlign w:val="center"/>
          </w:tcPr>
          <w:p w14:paraId="2C92D0C6" w14:textId="77777777" w:rsidR="00E43793" w:rsidRPr="004255FD" w:rsidRDefault="00E43793" w:rsidP="004255FD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 xml:space="preserve">ΕΠΙΘΕΤΟ </w:t>
            </w:r>
          </w:p>
        </w:tc>
        <w:tc>
          <w:tcPr>
            <w:tcW w:w="7512" w:type="dxa"/>
            <w:vAlign w:val="center"/>
          </w:tcPr>
          <w:p w14:paraId="1760037D" w14:textId="77777777" w:rsidR="00E43793" w:rsidRDefault="00E43793">
            <w:pPr>
              <w:rPr>
                <w:lang w:val="en-US"/>
              </w:rPr>
            </w:pPr>
          </w:p>
        </w:tc>
      </w:tr>
      <w:tr w:rsidR="00E43793" w14:paraId="205B117F" w14:textId="77777777" w:rsidTr="00394B31">
        <w:trPr>
          <w:trHeight w:val="567"/>
        </w:trPr>
        <w:tc>
          <w:tcPr>
            <w:tcW w:w="2694" w:type="dxa"/>
            <w:vAlign w:val="center"/>
          </w:tcPr>
          <w:p w14:paraId="1C36283B" w14:textId="77777777" w:rsidR="00E43793" w:rsidRPr="004255FD" w:rsidRDefault="00E43793" w:rsidP="004255FD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ΟΝΟΜΑ ΠΑΤΡΟΣ</w:t>
            </w:r>
          </w:p>
        </w:tc>
        <w:tc>
          <w:tcPr>
            <w:tcW w:w="7512" w:type="dxa"/>
            <w:vAlign w:val="center"/>
          </w:tcPr>
          <w:p w14:paraId="64B21EF9" w14:textId="77777777" w:rsidR="00E43793" w:rsidRDefault="00E43793">
            <w:pPr>
              <w:rPr>
                <w:lang w:val="en-US"/>
              </w:rPr>
            </w:pPr>
          </w:p>
        </w:tc>
      </w:tr>
      <w:tr w:rsidR="00E43793" w14:paraId="5018F054" w14:textId="77777777" w:rsidTr="00394B31">
        <w:trPr>
          <w:trHeight w:val="567"/>
        </w:trPr>
        <w:tc>
          <w:tcPr>
            <w:tcW w:w="2694" w:type="dxa"/>
            <w:vAlign w:val="center"/>
          </w:tcPr>
          <w:p w14:paraId="60BB0336" w14:textId="77777777" w:rsidR="004255FD" w:rsidRPr="004255FD" w:rsidRDefault="00E43793" w:rsidP="004255FD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ΗΜΕΡΟΜΗΝΙΑ ΓΕΝΝΗΣΗΣ</w:t>
            </w:r>
          </w:p>
        </w:tc>
        <w:tc>
          <w:tcPr>
            <w:tcW w:w="7512" w:type="dxa"/>
            <w:vAlign w:val="center"/>
          </w:tcPr>
          <w:p w14:paraId="017712CD" w14:textId="77777777" w:rsidR="00E43793" w:rsidRDefault="00E43793">
            <w:pPr>
              <w:rPr>
                <w:lang w:val="en-US"/>
              </w:rPr>
            </w:pPr>
          </w:p>
        </w:tc>
      </w:tr>
    </w:tbl>
    <w:p w14:paraId="67C8A6A6" w14:textId="77777777" w:rsidR="003E0B5B" w:rsidRDefault="003E0B5B"/>
    <w:p w14:paraId="17AE1555" w14:textId="77777777" w:rsidR="00394B31" w:rsidRPr="00394B31" w:rsidRDefault="004255FD" w:rsidP="00394B31">
      <w:pPr>
        <w:jc w:val="center"/>
        <w:rPr>
          <w:b/>
          <w:bCs/>
          <w:sz w:val="28"/>
          <w:szCs w:val="28"/>
          <w:u w:val="double"/>
        </w:rPr>
      </w:pPr>
      <w:r w:rsidRPr="00394B31">
        <w:rPr>
          <w:b/>
          <w:bCs/>
          <w:sz w:val="28"/>
          <w:szCs w:val="28"/>
          <w:highlight w:val="lightGray"/>
          <w:u w:val="double"/>
        </w:rPr>
        <w:t>ΣΤΟΙΧΕΙΑ ΕΠΙΚΟΙΝΩΝΙΑΣ</w:t>
      </w:r>
    </w:p>
    <w:p w14:paraId="0C752E5B" w14:textId="77777777" w:rsidR="004255FD" w:rsidRPr="00394B31" w:rsidRDefault="004255FD" w:rsidP="00394B3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ΔΙΕΥΘΥΝΣΗ ΚΑΤΟΙΚΙΑΣ 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1418"/>
        <w:gridCol w:w="4536"/>
        <w:gridCol w:w="1701"/>
        <w:gridCol w:w="2551"/>
      </w:tblGrid>
      <w:tr w:rsidR="004255FD" w14:paraId="37EFDEEA" w14:textId="77777777" w:rsidTr="00394B31">
        <w:trPr>
          <w:trHeight w:val="567"/>
        </w:trPr>
        <w:tc>
          <w:tcPr>
            <w:tcW w:w="1418" w:type="dxa"/>
            <w:vAlign w:val="center"/>
          </w:tcPr>
          <w:p w14:paraId="06800FAF" w14:textId="77777777" w:rsidR="004255FD" w:rsidRPr="004255FD" w:rsidRDefault="004255FD" w:rsidP="00394B31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 xml:space="preserve">ΟΔΟΣ </w:t>
            </w:r>
          </w:p>
        </w:tc>
        <w:tc>
          <w:tcPr>
            <w:tcW w:w="4536" w:type="dxa"/>
            <w:vAlign w:val="center"/>
          </w:tcPr>
          <w:p w14:paraId="79E67002" w14:textId="77777777" w:rsidR="004255FD" w:rsidRPr="004255FD" w:rsidRDefault="004255FD" w:rsidP="004255FD">
            <w:pPr>
              <w:rPr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1863E8DA" w14:textId="77777777" w:rsidR="004255FD" w:rsidRPr="004255FD" w:rsidRDefault="004255FD" w:rsidP="00394B31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ΑΡΙΘΜΟΣ</w:t>
            </w:r>
          </w:p>
        </w:tc>
        <w:tc>
          <w:tcPr>
            <w:tcW w:w="2551" w:type="dxa"/>
            <w:vAlign w:val="center"/>
          </w:tcPr>
          <w:p w14:paraId="4BE8AADE" w14:textId="77777777" w:rsidR="004255FD" w:rsidRPr="004255FD" w:rsidRDefault="004255FD" w:rsidP="004255FD">
            <w:pPr>
              <w:rPr>
                <w:b/>
                <w:bCs/>
              </w:rPr>
            </w:pPr>
          </w:p>
        </w:tc>
      </w:tr>
      <w:tr w:rsidR="004255FD" w14:paraId="30DD17D8" w14:textId="77777777" w:rsidTr="00394B31">
        <w:trPr>
          <w:trHeight w:val="567"/>
        </w:trPr>
        <w:tc>
          <w:tcPr>
            <w:tcW w:w="1418" w:type="dxa"/>
            <w:vAlign w:val="center"/>
          </w:tcPr>
          <w:p w14:paraId="08478FCD" w14:textId="77777777" w:rsidR="004255FD" w:rsidRPr="004255FD" w:rsidRDefault="004255FD" w:rsidP="00394B31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 xml:space="preserve">ΠΟΛΗ </w:t>
            </w:r>
          </w:p>
        </w:tc>
        <w:tc>
          <w:tcPr>
            <w:tcW w:w="4536" w:type="dxa"/>
            <w:vAlign w:val="center"/>
          </w:tcPr>
          <w:p w14:paraId="3C646851" w14:textId="77777777" w:rsidR="004255FD" w:rsidRPr="004255FD" w:rsidRDefault="004255FD" w:rsidP="004255FD">
            <w:pPr>
              <w:rPr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7302B1C8" w14:textId="77777777" w:rsidR="004255FD" w:rsidRPr="004255FD" w:rsidRDefault="004255FD" w:rsidP="004255FD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ΤΑΧ. ΚΩΔΙΚΑΣ</w:t>
            </w:r>
          </w:p>
        </w:tc>
        <w:tc>
          <w:tcPr>
            <w:tcW w:w="2551" w:type="dxa"/>
            <w:vAlign w:val="center"/>
          </w:tcPr>
          <w:p w14:paraId="496B3500" w14:textId="77777777" w:rsidR="004255FD" w:rsidRPr="004255FD" w:rsidRDefault="004255FD" w:rsidP="004255FD">
            <w:pPr>
              <w:rPr>
                <w:b/>
                <w:bCs/>
              </w:rPr>
            </w:pPr>
          </w:p>
        </w:tc>
      </w:tr>
      <w:tr w:rsidR="004255FD" w14:paraId="7EEB3DC9" w14:textId="77777777" w:rsidTr="00394B31">
        <w:trPr>
          <w:trHeight w:val="567"/>
        </w:trPr>
        <w:tc>
          <w:tcPr>
            <w:tcW w:w="1418" w:type="dxa"/>
            <w:vAlign w:val="center"/>
          </w:tcPr>
          <w:p w14:paraId="2CE880F4" w14:textId="77777777" w:rsidR="004255FD" w:rsidRPr="004255FD" w:rsidRDefault="004255FD" w:rsidP="00394B31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ΤΗΛΕΦΩΝΟ</w:t>
            </w:r>
          </w:p>
        </w:tc>
        <w:tc>
          <w:tcPr>
            <w:tcW w:w="4536" w:type="dxa"/>
            <w:vAlign w:val="center"/>
          </w:tcPr>
          <w:p w14:paraId="6EA7CF0E" w14:textId="77777777" w:rsidR="004255FD" w:rsidRPr="004255FD" w:rsidRDefault="004255FD" w:rsidP="004255FD">
            <w:pPr>
              <w:rPr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36BF31B1" w14:textId="77777777" w:rsidR="004255FD" w:rsidRPr="004255FD" w:rsidRDefault="004255FD" w:rsidP="004255FD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ΚΙΝΗΤΟ</w:t>
            </w:r>
          </w:p>
        </w:tc>
        <w:tc>
          <w:tcPr>
            <w:tcW w:w="2551" w:type="dxa"/>
            <w:vAlign w:val="center"/>
          </w:tcPr>
          <w:p w14:paraId="5FE21277" w14:textId="77777777" w:rsidR="004255FD" w:rsidRPr="004255FD" w:rsidRDefault="004255FD" w:rsidP="004255FD">
            <w:pPr>
              <w:rPr>
                <w:b/>
                <w:bCs/>
              </w:rPr>
            </w:pPr>
          </w:p>
        </w:tc>
      </w:tr>
      <w:tr w:rsidR="00394B31" w14:paraId="46FC0599" w14:textId="77777777" w:rsidTr="00BC7DDF">
        <w:trPr>
          <w:trHeight w:val="567"/>
        </w:trPr>
        <w:tc>
          <w:tcPr>
            <w:tcW w:w="1418" w:type="dxa"/>
            <w:vAlign w:val="center"/>
          </w:tcPr>
          <w:p w14:paraId="21AE5111" w14:textId="77777777" w:rsidR="00394B31" w:rsidRPr="004255FD" w:rsidRDefault="00394B31" w:rsidP="00394B31">
            <w:pPr>
              <w:rPr>
                <w:b/>
                <w:bCs/>
                <w:lang w:val="en-US"/>
              </w:rPr>
            </w:pPr>
            <w:r w:rsidRPr="004255FD">
              <w:rPr>
                <w:b/>
                <w:bCs/>
                <w:lang w:val="en-US"/>
              </w:rPr>
              <w:t>EMAIL</w:t>
            </w:r>
          </w:p>
        </w:tc>
        <w:tc>
          <w:tcPr>
            <w:tcW w:w="8788" w:type="dxa"/>
            <w:gridSpan w:val="3"/>
            <w:vAlign w:val="center"/>
          </w:tcPr>
          <w:p w14:paraId="3768B532" w14:textId="77777777" w:rsidR="00394B31" w:rsidRPr="004255FD" w:rsidRDefault="00394B31" w:rsidP="004255FD">
            <w:pPr>
              <w:rPr>
                <w:b/>
                <w:bCs/>
              </w:rPr>
            </w:pPr>
          </w:p>
        </w:tc>
      </w:tr>
    </w:tbl>
    <w:p w14:paraId="4D6F8E88" w14:textId="77777777" w:rsidR="00394B31" w:rsidRDefault="00394B31" w:rsidP="00394B31">
      <w:pPr>
        <w:jc w:val="center"/>
        <w:rPr>
          <w:b/>
          <w:bCs/>
          <w:sz w:val="24"/>
          <w:szCs w:val="24"/>
        </w:rPr>
      </w:pPr>
    </w:p>
    <w:p w14:paraId="4BBBC9FA" w14:textId="77777777" w:rsidR="00394B31" w:rsidRDefault="00394B31" w:rsidP="00394B3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ΔΙΕΥΘΥΝΣΗ ΕΡΓΑΣΙΑΣ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1418"/>
        <w:gridCol w:w="4536"/>
        <w:gridCol w:w="1701"/>
        <w:gridCol w:w="2551"/>
      </w:tblGrid>
      <w:tr w:rsidR="00394B31" w:rsidRPr="004255FD" w14:paraId="30F99668" w14:textId="77777777" w:rsidTr="00510102">
        <w:trPr>
          <w:trHeight w:val="567"/>
        </w:trPr>
        <w:tc>
          <w:tcPr>
            <w:tcW w:w="1418" w:type="dxa"/>
            <w:vAlign w:val="center"/>
          </w:tcPr>
          <w:p w14:paraId="7E405C1A" w14:textId="77777777" w:rsidR="00394B31" w:rsidRPr="004255FD" w:rsidRDefault="00394B31" w:rsidP="00510102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 xml:space="preserve">ΟΔΟΣ </w:t>
            </w:r>
          </w:p>
        </w:tc>
        <w:tc>
          <w:tcPr>
            <w:tcW w:w="4536" w:type="dxa"/>
            <w:vAlign w:val="center"/>
          </w:tcPr>
          <w:p w14:paraId="061A3AF3" w14:textId="77777777" w:rsidR="00394B31" w:rsidRPr="004255FD" w:rsidRDefault="00394B31" w:rsidP="00510102">
            <w:pPr>
              <w:rPr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3754262A" w14:textId="77777777" w:rsidR="00394B31" w:rsidRPr="004255FD" w:rsidRDefault="00394B31" w:rsidP="00510102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ΑΡΙΘΜΟΣ</w:t>
            </w:r>
          </w:p>
        </w:tc>
        <w:tc>
          <w:tcPr>
            <w:tcW w:w="2551" w:type="dxa"/>
            <w:vAlign w:val="center"/>
          </w:tcPr>
          <w:p w14:paraId="3248E157" w14:textId="77777777" w:rsidR="00394B31" w:rsidRPr="004255FD" w:rsidRDefault="00394B31" w:rsidP="00510102">
            <w:pPr>
              <w:rPr>
                <w:b/>
                <w:bCs/>
              </w:rPr>
            </w:pPr>
          </w:p>
        </w:tc>
      </w:tr>
      <w:tr w:rsidR="00394B31" w:rsidRPr="004255FD" w14:paraId="0E849AFA" w14:textId="77777777" w:rsidTr="00510102">
        <w:trPr>
          <w:trHeight w:val="567"/>
        </w:trPr>
        <w:tc>
          <w:tcPr>
            <w:tcW w:w="1418" w:type="dxa"/>
            <w:vAlign w:val="center"/>
          </w:tcPr>
          <w:p w14:paraId="720BD86A" w14:textId="77777777" w:rsidR="00394B31" w:rsidRPr="004255FD" w:rsidRDefault="00394B31" w:rsidP="00510102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 xml:space="preserve">ΠΟΛΗ </w:t>
            </w:r>
          </w:p>
        </w:tc>
        <w:tc>
          <w:tcPr>
            <w:tcW w:w="4536" w:type="dxa"/>
            <w:vAlign w:val="center"/>
          </w:tcPr>
          <w:p w14:paraId="4B7A4308" w14:textId="77777777" w:rsidR="00394B31" w:rsidRPr="004255FD" w:rsidRDefault="00394B31" w:rsidP="00510102">
            <w:pPr>
              <w:rPr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2C6A72BC" w14:textId="77777777" w:rsidR="00394B31" w:rsidRPr="004255FD" w:rsidRDefault="00394B31" w:rsidP="00510102">
            <w:pPr>
              <w:rPr>
                <w:b/>
                <w:bCs/>
              </w:rPr>
            </w:pPr>
            <w:r w:rsidRPr="004255FD">
              <w:rPr>
                <w:b/>
                <w:bCs/>
              </w:rPr>
              <w:t>ΤΑΧ. ΚΩΔΙΚΑΣ</w:t>
            </w:r>
          </w:p>
        </w:tc>
        <w:tc>
          <w:tcPr>
            <w:tcW w:w="2551" w:type="dxa"/>
            <w:vAlign w:val="center"/>
          </w:tcPr>
          <w:p w14:paraId="0AC04E32" w14:textId="77777777" w:rsidR="00394B31" w:rsidRPr="004255FD" w:rsidRDefault="00394B31" w:rsidP="00510102">
            <w:pPr>
              <w:rPr>
                <w:b/>
                <w:bCs/>
              </w:rPr>
            </w:pPr>
          </w:p>
        </w:tc>
      </w:tr>
    </w:tbl>
    <w:p w14:paraId="103A0EE3" w14:textId="77777777" w:rsidR="00394B31" w:rsidRDefault="00394B31" w:rsidP="00394B31">
      <w:pPr>
        <w:jc w:val="center"/>
        <w:rPr>
          <w:b/>
          <w:bCs/>
          <w:sz w:val="28"/>
          <w:szCs w:val="28"/>
        </w:rPr>
      </w:pPr>
    </w:p>
    <w:p w14:paraId="1E59D86F" w14:textId="77777777" w:rsidR="00394B31" w:rsidRDefault="00394B31" w:rsidP="00394B31">
      <w:pPr>
        <w:jc w:val="center"/>
        <w:rPr>
          <w:b/>
          <w:bCs/>
          <w:sz w:val="28"/>
          <w:szCs w:val="28"/>
        </w:rPr>
      </w:pPr>
    </w:p>
    <w:p w14:paraId="77D0D61D" w14:textId="77777777" w:rsidR="00394B31" w:rsidRPr="00394B31" w:rsidRDefault="00394B31" w:rsidP="00394B31">
      <w:pPr>
        <w:jc w:val="center"/>
        <w:rPr>
          <w:b/>
          <w:bCs/>
          <w:sz w:val="28"/>
          <w:szCs w:val="28"/>
        </w:rPr>
      </w:pPr>
    </w:p>
    <w:p w14:paraId="21B314CB" w14:textId="7332C4D8" w:rsidR="00394B31" w:rsidRDefault="00394B31" w:rsidP="00394B31">
      <w:pPr>
        <w:jc w:val="center"/>
        <w:rPr>
          <w:b/>
          <w:bCs/>
          <w:sz w:val="28"/>
          <w:szCs w:val="28"/>
          <w:u w:val="double"/>
        </w:rPr>
      </w:pPr>
      <w:r w:rsidRPr="00394B31">
        <w:rPr>
          <w:b/>
          <w:bCs/>
          <w:sz w:val="28"/>
          <w:szCs w:val="28"/>
          <w:highlight w:val="lightGray"/>
          <w:u w:val="double"/>
        </w:rPr>
        <w:lastRenderedPageBreak/>
        <w:t>ΒΑΣΙΚΕΣ ΣΠΟΥΔΕΣ</w:t>
      </w:r>
      <w:r>
        <w:rPr>
          <w:b/>
          <w:bCs/>
          <w:sz w:val="28"/>
          <w:szCs w:val="28"/>
          <w:u w:val="double"/>
        </w:rPr>
        <w:t xml:space="preserve"> </w:t>
      </w:r>
      <w:r w:rsidR="002E0D70">
        <w:rPr>
          <w:b/>
          <w:bCs/>
          <w:sz w:val="28"/>
          <w:szCs w:val="28"/>
          <w:u w:val="double"/>
        </w:rPr>
        <w:t>/ ΑΚΑΔΗΜΑΪΚΕΣ ΣΠΟΥΔΕΣ</w:t>
      </w:r>
    </w:p>
    <w:p w14:paraId="6E3165C4" w14:textId="77777777" w:rsidR="005A73CF" w:rsidRPr="0042203F" w:rsidRDefault="005A73CF" w:rsidP="005A73CF">
      <w:pPr>
        <w:jc w:val="center"/>
        <w:rPr>
          <w:b/>
          <w:bCs/>
          <w:sz w:val="24"/>
          <w:szCs w:val="24"/>
          <w:u w:val="single"/>
        </w:rPr>
      </w:pPr>
      <w:r w:rsidRPr="0042203F">
        <w:rPr>
          <w:b/>
          <w:bCs/>
          <w:sz w:val="24"/>
          <w:szCs w:val="24"/>
          <w:u w:val="single"/>
        </w:rPr>
        <w:t>1</w:t>
      </w:r>
      <w:r w:rsidRPr="0042203F">
        <w:rPr>
          <w:b/>
          <w:bCs/>
          <w:sz w:val="24"/>
          <w:szCs w:val="24"/>
          <w:u w:val="single"/>
          <w:vertAlign w:val="superscript"/>
        </w:rPr>
        <w:t>ος</w:t>
      </w:r>
      <w:r w:rsidRPr="0042203F">
        <w:rPr>
          <w:b/>
          <w:bCs/>
          <w:sz w:val="24"/>
          <w:szCs w:val="24"/>
          <w:u w:val="single"/>
        </w:rPr>
        <w:t xml:space="preserve">  ΤΙΤΛΟΣ ΣΠΟΥΔΩΝ 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3139"/>
        <w:gridCol w:w="3293"/>
        <w:gridCol w:w="1066"/>
        <w:gridCol w:w="2708"/>
      </w:tblGrid>
      <w:tr w:rsidR="005A73CF" w14:paraId="76C65AAE" w14:textId="77777777" w:rsidTr="005A73CF">
        <w:trPr>
          <w:trHeight w:val="567"/>
        </w:trPr>
        <w:tc>
          <w:tcPr>
            <w:tcW w:w="3139" w:type="dxa"/>
            <w:vAlign w:val="center"/>
          </w:tcPr>
          <w:p w14:paraId="781A0EFB" w14:textId="77777777" w:rsidR="005A73CF" w:rsidRPr="00394B31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>ΠΤΥΧΙΟ / ΕΙΔΙΚΟΤΗΤΑ</w:t>
            </w:r>
          </w:p>
        </w:tc>
        <w:tc>
          <w:tcPr>
            <w:tcW w:w="7067" w:type="dxa"/>
            <w:gridSpan w:val="3"/>
            <w:vAlign w:val="center"/>
          </w:tcPr>
          <w:p w14:paraId="1ABD99EA" w14:textId="77777777" w:rsidR="005A73CF" w:rsidRDefault="005A73CF" w:rsidP="00394B31">
            <w:pPr>
              <w:jc w:val="center"/>
              <w:rPr>
                <w:b/>
                <w:bCs/>
                <w:sz w:val="28"/>
                <w:szCs w:val="28"/>
                <w:u w:val="double"/>
              </w:rPr>
            </w:pPr>
          </w:p>
        </w:tc>
      </w:tr>
      <w:tr w:rsidR="00394B31" w14:paraId="57F8ABB5" w14:textId="77777777" w:rsidTr="005A73CF">
        <w:trPr>
          <w:trHeight w:val="567"/>
        </w:trPr>
        <w:tc>
          <w:tcPr>
            <w:tcW w:w="3139" w:type="dxa"/>
            <w:vAlign w:val="center"/>
          </w:tcPr>
          <w:p w14:paraId="3291B9A7" w14:textId="77777777" w:rsidR="00394B31" w:rsidRPr="00394B31" w:rsidRDefault="00394B31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ΗΜΕΡ. ΛΗΨΗΣ </w:t>
            </w:r>
          </w:p>
        </w:tc>
        <w:tc>
          <w:tcPr>
            <w:tcW w:w="3293" w:type="dxa"/>
            <w:vAlign w:val="center"/>
          </w:tcPr>
          <w:p w14:paraId="1B8BF9A3" w14:textId="77777777" w:rsidR="00394B31" w:rsidRPr="00394B31" w:rsidRDefault="00394B31" w:rsidP="00394B31">
            <w:pPr>
              <w:rPr>
                <w:b/>
                <w:bCs/>
              </w:rPr>
            </w:pPr>
          </w:p>
        </w:tc>
        <w:tc>
          <w:tcPr>
            <w:tcW w:w="1066" w:type="dxa"/>
            <w:vAlign w:val="center"/>
          </w:tcPr>
          <w:p w14:paraId="63F49E01" w14:textId="77777777" w:rsidR="00394B31" w:rsidRPr="00394B31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>ΒΑΘΜΟΣ</w:t>
            </w:r>
          </w:p>
        </w:tc>
        <w:tc>
          <w:tcPr>
            <w:tcW w:w="2708" w:type="dxa"/>
            <w:vAlign w:val="center"/>
          </w:tcPr>
          <w:p w14:paraId="3A5E8A9E" w14:textId="77777777" w:rsidR="00394B31" w:rsidRPr="00394B31" w:rsidRDefault="00394B31" w:rsidP="00394B31">
            <w:pPr>
              <w:rPr>
                <w:b/>
                <w:bCs/>
              </w:rPr>
            </w:pPr>
          </w:p>
        </w:tc>
      </w:tr>
      <w:tr w:rsidR="00394B31" w14:paraId="210AE22C" w14:textId="77777777" w:rsidTr="005A73CF">
        <w:trPr>
          <w:trHeight w:val="567"/>
        </w:trPr>
        <w:tc>
          <w:tcPr>
            <w:tcW w:w="3139" w:type="dxa"/>
            <w:vAlign w:val="center"/>
          </w:tcPr>
          <w:p w14:paraId="79E03690" w14:textId="77777777" w:rsidR="00394B31" w:rsidRPr="00394B31" w:rsidRDefault="00394B31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ΣΧΟΛΗ </w:t>
            </w:r>
          </w:p>
        </w:tc>
        <w:tc>
          <w:tcPr>
            <w:tcW w:w="3293" w:type="dxa"/>
            <w:vAlign w:val="center"/>
          </w:tcPr>
          <w:p w14:paraId="299A1D29" w14:textId="77777777" w:rsidR="00394B31" w:rsidRPr="00394B31" w:rsidRDefault="00394B31" w:rsidP="00394B31">
            <w:pPr>
              <w:rPr>
                <w:b/>
                <w:bCs/>
              </w:rPr>
            </w:pPr>
          </w:p>
        </w:tc>
        <w:tc>
          <w:tcPr>
            <w:tcW w:w="1066" w:type="dxa"/>
            <w:vAlign w:val="center"/>
          </w:tcPr>
          <w:p w14:paraId="185D88A3" w14:textId="77777777" w:rsidR="00394B31" w:rsidRPr="00394B31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>ΙΔΡΥΜΑ</w:t>
            </w:r>
          </w:p>
        </w:tc>
        <w:tc>
          <w:tcPr>
            <w:tcW w:w="2708" w:type="dxa"/>
            <w:vAlign w:val="center"/>
          </w:tcPr>
          <w:p w14:paraId="574F876A" w14:textId="77777777" w:rsidR="00394B31" w:rsidRPr="00394B31" w:rsidRDefault="00394B31" w:rsidP="00394B31">
            <w:pPr>
              <w:rPr>
                <w:b/>
                <w:bCs/>
              </w:rPr>
            </w:pPr>
          </w:p>
        </w:tc>
      </w:tr>
      <w:tr w:rsidR="005A73CF" w14:paraId="7E33D0ED" w14:textId="77777777" w:rsidTr="00036DD9">
        <w:trPr>
          <w:trHeight w:val="567"/>
        </w:trPr>
        <w:tc>
          <w:tcPr>
            <w:tcW w:w="3139" w:type="dxa"/>
            <w:vAlign w:val="center"/>
          </w:tcPr>
          <w:p w14:paraId="399384B5" w14:textId="77777777" w:rsidR="005A73CF" w:rsidRPr="00394B31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ΧΩΡΑ </w:t>
            </w:r>
          </w:p>
        </w:tc>
        <w:tc>
          <w:tcPr>
            <w:tcW w:w="7067" w:type="dxa"/>
            <w:gridSpan w:val="3"/>
            <w:vAlign w:val="center"/>
          </w:tcPr>
          <w:p w14:paraId="6B56DB9C" w14:textId="77777777" w:rsidR="005A73CF" w:rsidRPr="00394B31" w:rsidRDefault="005A73CF" w:rsidP="00394B31">
            <w:pPr>
              <w:rPr>
                <w:b/>
                <w:bCs/>
              </w:rPr>
            </w:pPr>
          </w:p>
        </w:tc>
      </w:tr>
      <w:tr w:rsidR="005A73CF" w14:paraId="20AA3AE3" w14:textId="77777777" w:rsidTr="00872394">
        <w:trPr>
          <w:trHeight w:val="567"/>
        </w:trPr>
        <w:tc>
          <w:tcPr>
            <w:tcW w:w="3139" w:type="dxa"/>
            <w:vAlign w:val="center"/>
          </w:tcPr>
          <w:p w14:paraId="24E30B9C" w14:textId="77777777" w:rsidR="005A73CF" w:rsidRPr="00394B31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>ΤΙΤΛΟΣ ΔΙΠΛΩΜΑΤΙ</w:t>
            </w:r>
            <w:r w:rsidR="0042203F">
              <w:rPr>
                <w:b/>
                <w:bCs/>
              </w:rPr>
              <w:t>Κ</w:t>
            </w:r>
            <w:r>
              <w:rPr>
                <w:b/>
                <w:bCs/>
              </w:rPr>
              <w:t xml:space="preserve">ΗΣ ΕΡΓΑΣΙΑΣ </w:t>
            </w:r>
          </w:p>
        </w:tc>
        <w:tc>
          <w:tcPr>
            <w:tcW w:w="7067" w:type="dxa"/>
            <w:gridSpan w:val="3"/>
            <w:vAlign w:val="center"/>
          </w:tcPr>
          <w:p w14:paraId="35412EB9" w14:textId="77777777" w:rsidR="005A73CF" w:rsidRPr="00394B31" w:rsidRDefault="005A73CF" w:rsidP="00394B31">
            <w:pPr>
              <w:rPr>
                <w:b/>
                <w:bCs/>
              </w:rPr>
            </w:pPr>
          </w:p>
        </w:tc>
      </w:tr>
      <w:tr w:rsidR="005A73CF" w14:paraId="581ED283" w14:textId="77777777" w:rsidTr="00D31BBB">
        <w:trPr>
          <w:trHeight w:val="567"/>
        </w:trPr>
        <w:tc>
          <w:tcPr>
            <w:tcW w:w="3139" w:type="dxa"/>
            <w:vAlign w:val="center"/>
          </w:tcPr>
          <w:p w14:paraId="3DA1DB79" w14:textId="77777777" w:rsidR="005A73CF" w:rsidRPr="00394B31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ΒΑΘΜΟΣ ΔΙΠΛΩΜΑΤΙΚΗΣ ΕΡΓΑΣΙΑΣ </w:t>
            </w:r>
          </w:p>
        </w:tc>
        <w:tc>
          <w:tcPr>
            <w:tcW w:w="7067" w:type="dxa"/>
            <w:gridSpan w:val="3"/>
            <w:vAlign w:val="center"/>
          </w:tcPr>
          <w:p w14:paraId="056D95F7" w14:textId="77777777" w:rsidR="005A73CF" w:rsidRPr="00394B31" w:rsidRDefault="005A73CF" w:rsidP="00394B31">
            <w:pPr>
              <w:rPr>
                <w:b/>
                <w:bCs/>
              </w:rPr>
            </w:pPr>
          </w:p>
        </w:tc>
      </w:tr>
      <w:tr w:rsidR="005A73CF" w14:paraId="5CB80D39" w14:textId="77777777" w:rsidTr="00EB3561">
        <w:trPr>
          <w:trHeight w:val="567"/>
        </w:trPr>
        <w:tc>
          <w:tcPr>
            <w:tcW w:w="3139" w:type="dxa"/>
            <w:vAlign w:val="center"/>
          </w:tcPr>
          <w:p w14:paraId="317EC4C1" w14:textId="77777777" w:rsidR="005A73CF" w:rsidRDefault="005A73C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>ΕΠΙΒΛΕΠΟΝΤΕΣ</w:t>
            </w:r>
          </w:p>
        </w:tc>
        <w:tc>
          <w:tcPr>
            <w:tcW w:w="7067" w:type="dxa"/>
            <w:gridSpan w:val="3"/>
            <w:vAlign w:val="center"/>
          </w:tcPr>
          <w:p w14:paraId="674EFFCB" w14:textId="77777777" w:rsidR="005A73CF" w:rsidRPr="00394B31" w:rsidRDefault="005A73CF" w:rsidP="00394B31">
            <w:pPr>
              <w:rPr>
                <w:b/>
                <w:bCs/>
              </w:rPr>
            </w:pPr>
          </w:p>
        </w:tc>
      </w:tr>
      <w:tr w:rsidR="0042203F" w14:paraId="035B2D30" w14:textId="77777777" w:rsidTr="004A4726">
        <w:trPr>
          <w:trHeight w:val="567"/>
        </w:trPr>
        <w:tc>
          <w:tcPr>
            <w:tcW w:w="10206" w:type="dxa"/>
            <w:gridSpan w:val="4"/>
            <w:vAlign w:val="center"/>
          </w:tcPr>
          <w:p w14:paraId="1BE034ED" w14:textId="77777777" w:rsidR="0042203F" w:rsidRPr="00394B31" w:rsidRDefault="0042203F" w:rsidP="00394B3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ΠΕΡΙΛΗΨΗ ΔΙΠΛΩΜΑΤΙΚΗΣ ΕΡΓΑΣΙΑΣ </w:t>
            </w:r>
          </w:p>
        </w:tc>
      </w:tr>
      <w:tr w:rsidR="0042203F" w14:paraId="6808EE98" w14:textId="77777777" w:rsidTr="003F7E61">
        <w:trPr>
          <w:trHeight w:val="6123"/>
        </w:trPr>
        <w:tc>
          <w:tcPr>
            <w:tcW w:w="10206" w:type="dxa"/>
            <w:gridSpan w:val="4"/>
            <w:vAlign w:val="center"/>
          </w:tcPr>
          <w:p w14:paraId="5BE129AE" w14:textId="77777777" w:rsidR="0042203F" w:rsidRPr="00394B31" w:rsidRDefault="0042203F" w:rsidP="00394B31">
            <w:pPr>
              <w:rPr>
                <w:b/>
                <w:bCs/>
              </w:rPr>
            </w:pPr>
          </w:p>
        </w:tc>
      </w:tr>
    </w:tbl>
    <w:p w14:paraId="39B63D1F" w14:textId="77777777" w:rsidR="0042203F" w:rsidRDefault="0042203F" w:rsidP="00394B31">
      <w:pPr>
        <w:jc w:val="center"/>
        <w:rPr>
          <w:b/>
          <w:bCs/>
          <w:sz w:val="24"/>
          <w:szCs w:val="24"/>
          <w:u w:val="single"/>
        </w:rPr>
      </w:pPr>
    </w:p>
    <w:p w14:paraId="1F53AA6D" w14:textId="77777777" w:rsidR="0042203F" w:rsidRDefault="0042203F" w:rsidP="00394B31">
      <w:pPr>
        <w:jc w:val="center"/>
        <w:rPr>
          <w:b/>
          <w:bCs/>
          <w:sz w:val="24"/>
          <w:szCs w:val="24"/>
          <w:u w:val="single"/>
        </w:rPr>
      </w:pPr>
    </w:p>
    <w:p w14:paraId="67BDDB1B" w14:textId="77777777" w:rsidR="0042203F" w:rsidRDefault="0042203F" w:rsidP="00394B31">
      <w:pPr>
        <w:jc w:val="center"/>
        <w:rPr>
          <w:b/>
          <w:bCs/>
          <w:sz w:val="24"/>
          <w:szCs w:val="24"/>
          <w:u w:val="single"/>
        </w:rPr>
      </w:pPr>
    </w:p>
    <w:p w14:paraId="798B8DE5" w14:textId="77777777" w:rsidR="0042203F" w:rsidRPr="0042203F" w:rsidRDefault="0042203F" w:rsidP="00394B31">
      <w:pPr>
        <w:jc w:val="center"/>
        <w:rPr>
          <w:b/>
          <w:bCs/>
          <w:sz w:val="24"/>
          <w:szCs w:val="24"/>
          <w:u w:val="single"/>
        </w:rPr>
      </w:pPr>
    </w:p>
    <w:p w14:paraId="79CF8A64" w14:textId="77777777" w:rsidR="0042203F" w:rsidRPr="00707013" w:rsidRDefault="0042203F" w:rsidP="0042203F">
      <w:pPr>
        <w:jc w:val="center"/>
        <w:rPr>
          <w:b/>
          <w:bCs/>
          <w:sz w:val="24"/>
          <w:szCs w:val="24"/>
          <w:u w:val="single"/>
        </w:rPr>
      </w:pPr>
      <w:r w:rsidRPr="00707013">
        <w:rPr>
          <w:b/>
          <w:bCs/>
          <w:sz w:val="24"/>
          <w:szCs w:val="24"/>
          <w:u w:val="single"/>
        </w:rPr>
        <w:lastRenderedPageBreak/>
        <w:t xml:space="preserve">2ος  ΤΙΤΛΟΣ ΣΠΟΥΔΩΝ (εάν υπάρχει) 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3139"/>
        <w:gridCol w:w="3293"/>
        <w:gridCol w:w="1066"/>
        <w:gridCol w:w="2708"/>
      </w:tblGrid>
      <w:tr w:rsidR="0042203F" w14:paraId="16E22156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29FD1671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>ΠΤΥΧΙΟ / ΕΙΔΙΚΟΤΗΤΑ</w:t>
            </w:r>
          </w:p>
        </w:tc>
        <w:tc>
          <w:tcPr>
            <w:tcW w:w="7067" w:type="dxa"/>
            <w:gridSpan w:val="3"/>
            <w:vAlign w:val="center"/>
          </w:tcPr>
          <w:p w14:paraId="6D52A71E" w14:textId="77777777" w:rsidR="0042203F" w:rsidRDefault="0042203F" w:rsidP="00510102">
            <w:pPr>
              <w:jc w:val="center"/>
              <w:rPr>
                <w:b/>
                <w:bCs/>
                <w:sz w:val="28"/>
                <w:szCs w:val="28"/>
                <w:u w:val="double"/>
              </w:rPr>
            </w:pPr>
          </w:p>
        </w:tc>
      </w:tr>
      <w:tr w:rsidR="0042203F" w14:paraId="2E65F58B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7C25A865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ΗΜΕΡ. ΛΗΨΗΣ </w:t>
            </w:r>
          </w:p>
        </w:tc>
        <w:tc>
          <w:tcPr>
            <w:tcW w:w="3293" w:type="dxa"/>
            <w:vAlign w:val="center"/>
          </w:tcPr>
          <w:p w14:paraId="4BBA27D2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  <w:tc>
          <w:tcPr>
            <w:tcW w:w="1066" w:type="dxa"/>
            <w:vAlign w:val="center"/>
          </w:tcPr>
          <w:p w14:paraId="3F968A51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>ΒΑΘΜΟΣ</w:t>
            </w:r>
          </w:p>
        </w:tc>
        <w:tc>
          <w:tcPr>
            <w:tcW w:w="2708" w:type="dxa"/>
            <w:vAlign w:val="center"/>
          </w:tcPr>
          <w:p w14:paraId="0D4515E7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  <w:tr w:rsidR="0042203F" w14:paraId="76324264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188998EF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ΣΧΟΛΗ </w:t>
            </w:r>
          </w:p>
        </w:tc>
        <w:tc>
          <w:tcPr>
            <w:tcW w:w="3293" w:type="dxa"/>
            <w:vAlign w:val="center"/>
          </w:tcPr>
          <w:p w14:paraId="71BCCE94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  <w:tc>
          <w:tcPr>
            <w:tcW w:w="1066" w:type="dxa"/>
            <w:vAlign w:val="center"/>
          </w:tcPr>
          <w:p w14:paraId="734E0816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>ΙΔΡΥΜΑ</w:t>
            </w:r>
          </w:p>
        </w:tc>
        <w:tc>
          <w:tcPr>
            <w:tcW w:w="2708" w:type="dxa"/>
            <w:vAlign w:val="center"/>
          </w:tcPr>
          <w:p w14:paraId="13992BCE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  <w:tr w:rsidR="0042203F" w14:paraId="309BE023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0129FE41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ΧΩΡΑ </w:t>
            </w:r>
          </w:p>
        </w:tc>
        <w:tc>
          <w:tcPr>
            <w:tcW w:w="7067" w:type="dxa"/>
            <w:gridSpan w:val="3"/>
            <w:vAlign w:val="center"/>
          </w:tcPr>
          <w:p w14:paraId="430BA3E8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  <w:tr w:rsidR="0042203F" w14:paraId="712CF448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66F27062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ΤΙΤΛΟΣ ΔΙΠΛΩΜΑΤΙΚΗΣ ΕΡΓΑΣΙΑΣ </w:t>
            </w:r>
          </w:p>
        </w:tc>
        <w:tc>
          <w:tcPr>
            <w:tcW w:w="7067" w:type="dxa"/>
            <w:gridSpan w:val="3"/>
            <w:vAlign w:val="center"/>
          </w:tcPr>
          <w:p w14:paraId="7DCE5F5A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  <w:tr w:rsidR="0042203F" w14:paraId="675A3B88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64A46045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ΒΑΘΜΟΣ ΔΙΠΛΩΜΑΤΙΚΗΣ ΕΡΓΑΣΙΑΣ </w:t>
            </w:r>
          </w:p>
        </w:tc>
        <w:tc>
          <w:tcPr>
            <w:tcW w:w="7067" w:type="dxa"/>
            <w:gridSpan w:val="3"/>
            <w:vAlign w:val="center"/>
          </w:tcPr>
          <w:p w14:paraId="110E297C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  <w:tr w:rsidR="0042203F" w14:paraId="04B16523" w14:textId="77777777" w:rsidTr="00510102">
        <w:trPr>
          <w:trHeight w:val="567"/>
        </w:trPr>
        <w:tc>
          <w:tcPr>
            <w:tcW w:w="3139" w:type="dxa"/>
            <w:vAlign w:val="center"/>
          </w:tcPr>
          <w:p w14:paraId="0BAAC72C" w14:textId="77777777" w:rsidR="0042203F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>ΕΠΙΒΛΕΠΟΝΤΕΣ</w:t>
            </w:r>
          </w:p>
        </w:tc>
        <w:tc>
          <w:tcPr>
            <w:tcW w:w="7067" w:type="dxa"/>
            <w:gridSpan w:val="3"/>
            <w:vAlign w:val="center"/>
          </w:tcPr>
          <w:p w14:paraId="31A792A4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  <w:tr w:rsidR="0042203F" w14:paraId="1F0D6191" w14:textId="77777777" w:rsidTr="00510102">
        <w:trPr>
          <w:trHeight w:val="567"/>
        </w:trPr>
        <w:tc>
          <w:tcPr>
            <w:tcW w:w="10206" w:type="dxa"/>
            <w:gridSpan w:val="4"/>
            <w:vAlign w:val="center"/>
          </w:tcPr>
          <w:p w14:paraId="2481B51A" w14:textId="77777777" w:rsidR="0042203F" w:rsidRPr="00394B31" w:rsidRDefault="0042203F" w:rsidP="005101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ΠΕΡΙΛΗΨΗ ΔΙΠΛΩΜΑΤΙΚΗΣ ΕΡΓΑΣΙΑΣ </w:t>
            </w:r>
          </w:p>
        </w:tc>
      </w:tr>
      <w:tr w:rsidR="0042203F" w14:paraId="35D59405" w14:textId="77777777" w:rsidTr="00510102">
        <w:trPr>
          <w:trHeight w:val="6123"/>
        </w:trPr>
        <w:tc>
          <w:tcPr>
            <w:tcW w:w="10206" w:type="dxa"/>
            <w:gridSpan w:val="4"/>
            <w:vAlign w:val="center"/>
          </w:tcPr>
          <w:p w14:paraId="5F64B737" w14:textId="77777777" w:rsidR="0042203F" w:rsidRPr="00394B31" w:rsidRDefault="0042203F" w:rsidP="00510102">
            <w:pPr>
              <w:rPr>
                <w:b/>
                <w:bCs/>
              </w:rPr>
            </w:pPr>
          </w:p>
        </w:tc>
      </w:tr>
    </w:tbl>
    <w:p w14:paraId="5D9C51E4" w14:textId="77777777" w:rsidR="004255FD" w:rsidRPr="004255FD" w:rsidRDefault="004255FD" w:rsidP="004255FD">
      <w:pPr>
        <w:rPr>
          <w:b/>
          <w:bCs/>
          <w:sz w:val="24"/>
          <w:szCs w:val="24"/>
        </w:rPr>
      </w:pPr>
    </w:p>
    <w:p w14:paraId="50FE7C02" w14:textId="5C4020E8" w:rsidR="003E0B5B" w:rsidRDefault="003E0B5B">
      <w:pPr>
        <w:rPr>
          <w:lang w:val="en-US"/>
        </w:rPr>
      </w:pPr>
    </w:p>
    <w:p w14:paraId="233B4517" w14:textId="33D650E8" w:rsidR="00B67E89" w:rsidRDefault="00B67E89">
      <w:pPr>
        <w:rPr>
          <w:lang w:val="en-US"/>
        </w:rPr>
      </w:pPr>
    </w:p>
    <w:p w14:paraId="3FEAAE0C" w14:textId="2923CD11" w:rsidR="00B67E89" w:rsidRDefault="00B67E89">
      <w:pPr>
        <w:rPr>
          <w:lang w:val="en-US"/>
        </w:rPr>
      </w:pPr>
    </w:p>
    <w:p w14:paraId="5D7EBC52" w14:textId="620B8A00" w:rsidR="00B67E89" w:rsidRDefault="00B67E89">
      <w:pPr>
        <w:rPr>
          <w:lang w:val="en-US"/>
        </w:rPr>
      </w:pPr>
    </w:p>
    <w:p w14:paraId="6FBA17A3" w14:textId="77777777" w:rsidR="00B67E89" w:rsidRDefault="00B67E89">
      <w:pPr>
        <w:rPr>
          <w:lang w:val="en-US"/>
        </w:rPr>
      </w:pPr>
    </w:p>
    <w:p w14:paraId="5F11200C" w14:textId="23857923" w:rsidR="003E0B5B" w:rsidRDefault="0042203F" w:rsidP="00276DB0">
      <w:pPr>
        <w:jc w:val="center"/>
        <w:rPr>
          <w:lang w:val="en-US"/>
        </w:rPr>
      </w:pPr>
      <w:r w:rsidRPr="0042203F">
        <w:rPr>
          <w:b/>
          <w:bCs/>
          <w:sz w:val="28"/>
          <w:szCs w:val="28"/>
          <w:highlight w:val="lightGray"/>
          <w:u w:val="double"/>
        </w:rPr>
        <w:lastRenderedPageBreak/>
        <w:t>ΕΠΑΓΓΕΛΜΑΤΙΚΗ ΕΜΠΕΙΡΙΑ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3544"/>
        <w:gridCol w:w="3686"/>
        <w:gridCol w:w="992"/>
        <w:gridCol w:w="992"/>
        <w:gridCol w:w="992"/>
      </w:tblGrid>
      <w:tr w:rsidR="00276DB0" w14:paraId="6BC37649" w14:textId="77777777" w:rsidTr="00276DB0">
        <w:trPr>
          <w:trHeight w:val="567"/>
        </w:trPr>
        <w:tc>
          <w:tcPr>
            <w:tcW w:w="3544" w:type="dxa"/>
            <w:vAlign w:val="center"/>
          </w:tcPr>
          <w:p w14:paraId="5D994E80" w14:textId="2D942FE0" w:rsidR="00276DB0" w:rsidRDefault="00276DB0">
            <w:pPr>
              <w:rPr>
                <w:lang w:val="en-US"/>
              </w:rPr>
            </w:pPr>
            <w:r w:rsidRPr="00276DB0">
              <w:rPr>
                <w:b/>
                <w:bCs/>
              </w:rPr>
              <w:t>ΦΟΡΕΑΣ ΑΠΑΣΧΟΛΗΣΗΣ – ΕΡΓΟΔΟΤΗΣ</w:t>
            </w:r>
          </w:p>
        </w:tc>
        <w:tc>
          <w:tcPr>
            <w:tcW w:w="3686" w:type="dxa"/>
            <w:vAlign w:val="center"/>
          </w:tcPr>
          <w:p w14:paraId="5D656E39" w14:textId="6F0303A8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>ΑΝΤΙΚΕΙΜΕΝΟ ΑΠΑΣΧΟΛΗΣΗΣ</w:t>
            </w:r>
          </w:p>
        </w:tc>
        <w:tc>
          <w:tcPr>
            <w:tcW w:w="992" w:type="dxa"/>
            <w:vAlign w:val="center"/>
          </w:tcPr>
          <w:p w14:paraId="174265DD" w14:textId="29B8ABD9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>ΑΠΟ</w:t>
            </w:r>
          </w:p>
        </w:tc>
        <w:tc>
          <w:tcPr>
            <w:tcW w:w="992" w:type="dxa"/>
            <w:vAlign w:val="center"/>
          </w:tcPr>
          <w:p w14:paraId="18A7AB66" w14:textId="036DB8D8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>ΕΩΣ</w:t>
            </w:r>
          </w:p>
        </w:tc>
        <w:tc>
          <w:tcPr>
            <w:tcW w:w="992" w:type="dxa"/>
            <w:vAlign w:val="center"/>
          </w:tcPr>
          <w:p w14:paraId="4201A0EA" w14:textId="2F242E5B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>ΜΗΝΕΣ</w:t>
            </w:r>
          </w:p>
        </w:tc>
      </w:tr>
      <w:tr w:rsidR="00276DB0" w14:paraId="37E3DE4C" w14:textId="77777777" w:rsidTr="00276DB0">
        <w:trPr>
          <w:trHeight w:val="567"/>
        </w:trPr>
        <w:tc>
          <w:tcPr>
            <w:tcW w:w="3544" w:type="dxa"/>
            <w:vAlign w:val="center"/>
          </w:tcPr>
          <w:p w14:paraId="449DAEF4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704D97C9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6BC4EF5B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8836074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EF455C9" w14:textId="73672F02" w:rsidR="00276DB0" w:rsidRDefault="00276DB0">
            <w:pPr>
              <w:rPr>
                <w:lang w:val="en-US"/>
              </w:rPr>
            </w:pPr>
          </w:p>
        </w:tc>
      </w:tr>
      <w:tr w:rsidR="00276DB0" w14:paraId="791FF3D0" w14:textId="77777777" w:rsidTr="00276DB0">
        <w:trPr>
          <w:trHeight w:val="567"/>
        </w:trPr>
        <w:tc>
          <w:tcPr>
            <w:tcW w:w="3544" w:type="dxa"/>
            <w:vAlign w:val="center"/>
          </w:tcPr>
          <w:p w14:paraId="3BD3ED0A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4C3973E5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31FFB2C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F5239B8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A678E3F" w14:textId="43181E61" w:rsidR="00276DB0" w:rsidRDefault="00276DB0">
            <w:pPr>
              <w:rPr>
                <w:lang w:val="en-US"/>
              </w:rPr>
            </w:pPr>
          </w:p>
        </w:tc>
      </w:tr>
      <w:tr w:rsidR="00276DB0" w14:paraId="1F508917" w14:textId="77777777" w:rsidTr="00276DB0">
        <w:trPr>
          <w:trHeight w:val="567"/>
        </w:trPr>
        <w:tc>
          <w:tcPr>
            <w:tcW w:w="3544" w:type="dxa"/>
            <w:vAlign w:val="center"/>
          </w:tcPr>
          <w:p w14:paraId="59D96E7E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0570C266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1DE88BD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8ECE5FE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2C98C97" w14:textId="607D1073" w:rsidR="00276DB0" w:rsidRDefault="00276DB0">
            <w:pPr>
              <w:rPr>
                <w:lang w:val="en-US"/>
              </w:rPr>
            </w:pPr>
          </w:p>
        </w:tc>
      </w:tr>
      <w:tr w:rsidR="00276DB0" w14:paraId="6031D6A8" w14:textId="77777777" w:rsidTr="00276DB0">
        <w:trPr>
          <w:trHeight w:val="567"/>
        </w:trPr>
        <w:tc>
          <w:tcPr>
            <w:tcW w:w="3544" w:type="dxa"/>
            <w:vAlign w:val="center"/>
          </w:tcPr>
          <w:p w14:paraId="6FA7ED87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18503A66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8DD1353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B9C8D61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6B43688" w14:textId="73400F6C" w:rsidR="00276DB0" w:rsidRDefault="00276DB0">
            <w:pPr>
              <w:rPr>
                <w:lang w:val="en-US"/>
              </w:rPr>
            </w:pPr>
          </w:p>
        </w:tc>
      </w:tr>
      <w:tr w:rsidR="00276DB0" w14:paraId="19BFFBAF" w14:textId="77777777" w:rsidTr="00276DB0">
        <w:trPr>
          <w:trHeight w:val="567"/>
        </w:trPr>
        <w:tc>
          <w:tcPr>
            <w:tcW w:w="3544" w:type="dxa"/>
            <w:vAlign w:val="center"/>
          </w:tcPr>
          <w:p w14:paraId="7304D13B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1ADBBB59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AAF02FF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E084B5A" w14:textId="77777777" w:rsidR="00276DB0" w:rsidRDefault="00276DB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02A01D5" w14:textId="3FE8B8DA" w:rsidR="00276DB0" w:rsidRDefault="00276DB0">
            <w:pPr>
              <w:rPr>
                <w:lang w:val="en-US"/>
              </w:rPr>
            </w:pPr>
          </w:p>
        </w:tc>
      </w:tr>
    </w:tbl>
    <w:p w14:paraId="2F0747EC" w14:textId="77777777" w:rsidR="003E0B5B" w:rsidRDefault="003E0B5B">
      <w:pPr>
        <w:rPr>
          <w:lang w:val="en-US"/>
        </w:rPr>
      </w:pPr>
    </w:p>
    <w:p w14:paraId="455F013A" w14:textId="12D77A47" w:rsidR="003E0B5B" w:rsidRPr="00276DB0" w:rsidRDefault="00276DB0" w:rsidP="00276DB0">
      <w:pPr>
        <w:jc w:val="center"/>
        <w:rPr>
          <w:b/>
          <w:bCs/>
          <w:sz w:val="28"/>
          <w:szCs w:val="28"/>
          <w:highlight w:val="lightGray"/>
          <w:u w:val="double"/>
        </w:rPr>
      </w:pPr>
      <w:r w:rsidRPr="00276DB0">
        <w:rPr>
          <w:b/>
          <w:bCs/>
          <w:sz w:val="28"/>
          <w:szCs w:val="28"/>
          <w:highlight w:val="lightGray"/>
          <w:u w:val="double"/>
        </w:rPr>
        <w:t xml:space="preserve">ΞΕΝΕΣ ΓΛΩΣΣΕΣ 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2835"/>
        <w:gridCol w:w="3402"/>
        <w:gridCol w:w="2694"/>
        <w:gridCol w:w="1275"/>
      </w:tblGrid>
      <w:tr w:rsidR="00276DB0" w14:paraId="7BD15A8B" w14:textId="77777777" w:rsidTr="00276DB0">
        <w:trPr>
          <w:trHeight w:val="567"/>
        </w:trPr>
        <w:tc>
          <w:tcPr>
            <w:tcW w:w="2835" w:type="dxa"/>
            <w:vAlign w:val="center"/>
          </w:tcPr>
          <w:p w14:paraId="09263736" w14:textId="08DA7E02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 xml:space="preserve">ΞΕΝΗ ΓΛΩΣΣΑ </w:t>
            </w:r>
          </w:p>
        </w:tc>
        <w:tc>
          <w:tcPr>
            <w:tcW w:w="3402" w:type="dxa"/>
            <w:vAlign w:val="center"/>
          </w:tcPr>
          <w:p w14:paraId="1A20BE3A" w14:textId="13FD9B48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 xml:space="preserve">ΤΙΤΛΟΣ ΣΠΟΥΔΩΝ </w:t>
            </w:r>
            <w:r w:rsidR="00344436">
              <w:rPr>
                <w:b/>
                <w:bCs/>
              </w:rPr>
              <w:t>/ΕΠΙΠΕΔΟ</w:t>
            </w:r>
          </w:p>
        </w:tc>
        <w:tc>
          <w:tcPr>
            <w:tcW w:w="2694" w:type="dxa"/>
            <w:vAlign w:val="center"/>
          </w:tcPr>
          <w:p w14:paraId="752E85F8" w14:textId="270265D9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 xml:space="preserve">ΦΟΡΕΑΣ </w:t>
            </w:r>
          </w:p>
        </w:tc>
        <w:tc>
          <w:tcPr>
            <w:tcW w:w="1275" w:type="dxa"/>
            <w:vAlign w:val="center"/>
          </w:tcPr>
          <w:p w14:paraId="14D65F33" w14:textId="0CA9A050" w:rsidR="00276DB0" w:rsidRPr="00276DB0" w:rsidRDefault="00276DB0">
            <w:pPr>
              <w:rPr>
                <w:b/>
                <w:bCs/>
              </w:rPr>
            </w:pPr>
            <w:r w:rsidRPr="00276DB0">
              <w:rPr>
                <w:b/>
                <w:bCs/>
              </w:rPr>
              <w:t>ΒΑΘΜΟΣ</w:t>
            </w:r>
          </w:p>
        </w:tc>
      </w:tr>
      <w:tr w:rsidR="00276DB0" w14:paraId="79BB2E37" w14:textId="77777777" w:rsidTr="00276DB0">
        <w:trPr>
          <w:trHeight w:val="567"/>
        </w:trPr>
        <w:tc>
          <w:tcPr>
            <w:tcW w:w="2835" w:type="dxa"/>
            <w:vAlign w:val="center"/>
          </w:tcPr>
          <w:p w14:paraId="298B8833" w14:textId="77777777" w:rsidR="00276DB0" w:rsidRDefault="00276DB0"/>
        </w:tc>
        <w:tc>
          <w:tcPr>
            <w:tcW w:w="3402" w:type="dxa"/>
            <w:vAlign w:val="center"/>
          </w:tcPr>
          <w:p w14:paraId="68F4D02F" w14:textId="77777777" w:rsidR="00276DB0" w:rsidRDefault="00276DB0"/>
        </w:tc>
        <w:tc>
          <w:tcPr>
            <w:tcW w:w="2694" w:type="dxa"/>
            <w:vAlign w:val="center"/>
          </w:tcPr>
          <w:p w14:paraId="12E39C1B" w14:textId="77777777" w:rsidR="00276DB0" w:rsidRDefault="00276DB0"/>
        </w:tc>
        <w:tc>
          <w:tcPr>
            <w:tcW w:w="1275" w:type="dxa"/>
            <w:vAlign w:val="center"/>
          </w:tcPr>
          <w:p w14:paraId="40E8630B" w14:textId="77777777" w:rsidR="00276DB0" w:rsidRDefault="00276DB0"/>
        </w:tc>
      </w:tr>
      <w:tr w:rsidR="00276DB0" w14:paraId="1376A62F" w14:textId="77777777" w:rsidTr="00276DB0">
        <w:trPr>
          <w:trHeight w:val="567"/>
        </w:trPr>
        <w:tc>
          <w:tcPr>
            <w:tcW w:w="2835" w:type="dxa"/>
            <w:vAlign w:val="center"/>
          </w:tcPr>
          <w:p w14:paraId="1CE8E5B9" w14:textId="77777777" w:rsidR="00276DB0" w:rsidRDefault="00276DB0"/>
        </w:tc>
        <w:tc>
          <w:tcPr>
            <w:tcW w:w="3402" w:type="dxa"/>
            <w:vAlign w:val="center"/>
          </w:tcPr>
          <w:p w14:paraId="2DC1B9DB" w14:textId="77777777" w:rsidR="00276DB0" w:rsidRDefault="00276DB0"/>
        </w:tc>
        <w:tc>
          <w:tcPr>
            <w:tcW w:w="2694" w:type="dxa"/>
            <w:vAlign w:val="center"/>
          </w:tcPr>
          <w:p w14:paraId="7C03E39E" w14:textId="77777777" w:rsidR="00276DB0" w:rsidRDefault="00276DB0"/>
        </w:tc>
        <w:tc>
          <w:tcPr>
            <w:tcW w:w="1275" w:type="dxa"/>
            <w:vAlign w:val="center"/>
          </w:tcPr>
          <w:p w14:paraId="3C40152B" w14:textId="77777777" w:rsidR="00276DB0" w:rsidRDefault="00276DB0"/>
        </w:tc>
      </w:tr>
      <w:tr w:rsidR="00276DB0" w14:paraId="38E78546" w14:textId="77777777" w:rsidTr="00276DB0">
        <w:trPr>
          <w:trHeight w:val="567"/>
        </w:trPr>
        <w:tc>
          <w:tcPr>
            <w:tcW w:w="2835" w:type="dxa"/>
            <w:vAlign w:val="center"/>
          </w:tcPr>
          <w:p w14:paraId="49D222BB" w14:textId="77777777" w:rsidR="00276DB0" w:rsidRDefault="00276DB0"/>
        </w:tc>
        <w:tc>
          <w:tcPr>
            <w:tcW w:w="3402" w:type="dxa"/>
            <w:vAlign w:val="center"/>
          </w:tcPr>
          <w:p w14:paraId="1D8B341E" w14:textId="77777777" w:rsidR="00276DB0" w:rsidRDefault="00276DB0"/>
        </w:tc>
        <w:tc>
          <w:tcPr>
            <w:tcW w:w="2694" w:type="dxa"/>
            <w:vAlign w:val="center"/>
          </w:tcPr>
          <w:p w14:paraId="005B2C55" w14:textId="77777777" w:rsidR="00276DB0" w:rsidRDefault="00276DB0"/>
        </w:tc>
        <w:tc>
          <w:tcPr>
            <w:tcW w:w="1275" w:type="dxa"/>
            <w:vAlign w:val="center"/>
          </w:tcPr>
          <w:p w14:paraId="44C06CA8" w14:textId="77777777" w:rsidR="00276DB0" w:rsidRDefault="00276DB0"/>
        </w:tc>
      </w:tr>
      <w:tr w:rsidR="00276DB0" w14:paraId="68226680" w14:textId="77777777" w:rsidTr="00276DB0">
        <w:trPr>
          <w:trHeight w:val="567"/>
        </w:trPr>
        <w:tc>
          <w:tcPr>
            <w:tcW w:w="2835" w:type="dxa"/>
            <w:vAlign w:val="center"/>
          </w:tcPr>
          <w:p w14:paraId="24F0995C" w14:textId="77777777" w:rsidR="00276DB0" w:rsidRDefault="00276DB0"/>
        </w:tc>
        <w:tc>
          <w:tcPr>
            <w:tcW w:w="3402" w:type="dxa"/>
            <w:vAlign w:val="center"/>
          </w:tcPr>
          <w:p w14:paraId="3D382A79" w14:textId="77777777" w:rsidR="00276DB0" w:rsidRDefault="00276DB0"/>
        </w:tc>
        <w:tc>
          <w:tcPr>
            <w:tcW w:w="2694" w:type="dxa"/>
            <w:vAlign w:val="center"/>
          </w:tcPr>
          <w:p w14:paraId="2EC24BCF" w14:textId="77777777" w:rsidR="00276DB0" w:rsidRDefault="00276DB0"/>
        </w:tc>
        <w:tc>
          <w:tcPr>
            <w:tcW w:w="1275" w:type="dxa"/>
            <w:vAlign w:val="center"/>
          </w:tcPr>
          <w:p w14:paraId="6EE31498" w14:textId="77777777" w:rsidR="00276DB0" w:rsidRDefault="00276DB0"/>
        </w:tc>
      </w:tr>
    </w:tbl>
    <w:p w14:paraId="6F7AA991" w14:textId="77777777" w:rsidR="00276DB0" w:rsidRPr="00276DB0" w:rsidRDefault="00276DB0"/>
    <w:p w14:paraId="733C9523" w14:textId="0FB57BCB" w:rsidR="00561850" w:rsidRDefault="000A5225" w:rsidP="00561850">
      <w:pPr>
        <w:jc w:val="center"/>
        <w:rPr>
          <w:b/>
          <w:bCs/>
          <w:sz w:val="28"/>
          <w:szCs w:val="28"/>
          <w:u w:val="double"/>
        </w:rPr>
      </w:pPr>
      <w:r w:rsidRPr="000A5225">
        <w:rPr>
          <w:b/>
          <w:bCs/>
          <w:sz w:val="28"/>
          <w:szCs w:val="28"/>
          <w:highlight w:val="lightGray"/>
          <w:u w:val="double"/>
        </w:rPr>
        <w:t>ΔΗΜΟΣΙΕΥΣΕΙΣ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328"/>
        <w:gridCol w:w="2258"/>
        <w:gridCol w:w="1242"/>
        <w:gridCol w:w="6378"/>
      </w:tblGrid>
      <w:tr w:rsidR="002E0D70" w14:paraId="3B300871" w14:textId="77777777" w:rsidTr="002E0D70">
        <w:trPr>
          <w:trHeight w:val="567"/>
        </w:trPr>
        <w:tc>
          <w:tcPr>
            <w:tcW w:w="2586" w:type="dxa"/>
            <w:gridSpan w:val="2"/>
          </w:tcPr>
          <w:p w14:paraId="2D6EF744" w14:textId="06001844" w:rsidR="002E0D70" w:rsidRPr="0075672D" w:rsidRDefault="002E0D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ΣΥΝΟΛΟ ΔΗΜΟΣΙΕΥΣΕΩΝ </w:t>
            </w:r>
          </w:p>
        </w:tc>
        <w:tc>
          <w:tcPr>
            <w:tcW w:w="1242" w:type="dxa"/>
            <w:vAlign w:val="center"/>
          </w:tcPr>
          <w:p w14:paraId="69020756" w14:textId="77777777" w:rsidR="002E0D70" w:rsidRDefault="002E0D70"/>
        </w:tc>
        <w:tc>
          <w:tcPr>
            <w:tcW w:w="6378" w:type="dxa"/>
            <w:vAlign w:val="center"/>
          </w:tcPr>
          <w:p w14:paraId="1510A8FF" w14:textId="18ECA4E1" w:rsidR="002E0D70" w:rsidRDefault="002E0D70" w:rsidP="00766DE5">
            <w:pPr>
              <w:spacing w:after="160" w:line="259" w:lineRule="auto"/>
            </w:pPr>
            <w:r>
              <w:t>Συμπληρώστε παρακάτω 3 πιο πρόσφατες δημοσιεύσεις.</w:t>
            </w:r>
          </w:p>
        </w:tc>
      </w:tr>
      <w:tr w:rsidR="0075672D" w14:paraId="1AA774FB" w14:textId="77777777" w:rsidTr="002E0D70">
        <w:trPr>
          <w:trHeight w:val="567"/>
        </w:trPr>
        <w:tc>
          <w:tcPr>
            <w:tcW w:w="328" w:type="dxa"/>
            <w:vMerge w:val="restart"/>
          </w:tcPr>
          <w:p w14:paraId="2130DC66" w14:textId="00B6E6C9" w:rsidR="0075672D" w:rsidRDefault="0075672D">
            <w:r>
              <w:t>1</w:t>
            </w:r>
          </w:p>
        </w:tc>
        <w:tc>
          <w:tcPr>
            <w:tcW w:w="2258" w:type="dxa"/>
            <w:vAlign w:val="center"/>
          </w:tcPr>
          <w:p w14:paraId="6A83FAD0" w14:textId="6E4DC0A2" w:rsidR="0075672D" w:rsidRPr="0075672D" w:rsidRDefault="0075672D">
            <w:pPr>
              <w:rPr>
                <w:b/>
                <w:bCs/>
              </w:rPr>
            </w:pPr>
            <w:r w:rsidRPr="0075672D">
              <w:rPr>
                <w:b/>
                <w:bCs/>
              </w:rPr>
              <w:t xml:space="preserve">ΟΝΟΜΑΤΑ ΣΥΓΓΡΑΦΕΩΝ </w:t>
            </w:r>
          </w:p>
        </w:tc>
        <w:tc>
          <w:tcPr>
            <w:tcW w:w="7620" w:type="dxa"/>
            <w:gridSpan w:val="2"/>
            <w:vAlign w:val="center"/>
          </w:tcPr>
          <w:p w14:paraId="6439DB85" w14:textId="77777777" w:rsidR="0075672D" w:rsidRDefault="0075672D"/>
        </w:tc>
      </w:tr>
      <w:tr w:rsidR="0075672D" w14:paraId="76E7782A" w14:textId="77777777" w:rsidTr="002E0D70">
        <w:trPr>
          <w:trHeight w:val="567"/>
        </w:trPr>
        <w:tc>
          <w:tcPr>
            <w:tcW w:w="328" w:type="dxa"/>
            <w:vMerge/>
          </w:tcPr>
          <w:p w14:paraId="602CDDFE" w14:textId="77777777" w:rsidR="0075672D" w:rsidRDefault="0075672D"/>
        </w:tc>
        <w:tc>
          <w:tcPr>
            <w:tcW w:w="2258" w:type="dxa"/>
            <w:vAlign w:val="center"/>
          </w:tcPr>
          <w:p w14:paraId="344D4492" w14:textId="60E6734F" w:rsidR="0075672D" w:rsidRPr="0075672D" w:rsidRDefault="0075672D">
            <w:pPr>
              <w:rPr>
                <w:b/>
                <w:bCs/>
              </w:rPr>
            </w:pPr>
            <w:r w:rsidRPr="0075672D">
              <w:rPr>
                <w:b/>
                <w:bCs/>
              </w:rPr>
              <w:t>ΤΙΤΛΟΣ ΔΗΜΟΣΙΕΥΣΗΣ</w:t>
            </w:r>
          </w:p>
        </w:tc>
        <w:tc>
          <w:tcPr>
            <w:tcW w:w="7620" w:type="dxa"/>
            <w:gridSpan w:val="2"/>
            <w:vAlign w:val="center"/>
          </w:tcPr>
          <w:p w14:paraId="134C7314" w14:textId="77777777" w:rsidR="0075672D" w:rsidRDefault="0075672D"/>
        </w:tc>
      </w:tr>
      <w:tr w:rsidR="0075672D" w14:paraId="00CD8B40" w14:textId="77777777" w:rsidTr="002E0D70">
        <w:trPr>
          <w:trHeight w:val="567"/>
        </w:trPr>
        <w:tc>
          <w:tcPr>
            <w:tcW w:w="328" w:type="dxa"/>
            <w:vMerge/>
          </w:tcPr>
          <w:p w14:paraId="1F2F9DE0" w14:textId="77777777" w:rsidR="0075672D" w:rsidRDefault="0075672D"/>
        </w:tc>
        <w:tc>
          <w:tcPr>
            <w:tcW w:w="2258" w:type="dxa"/>
            <w:vAlign w:val="center"/>
          </w:tcPr>
          <w:p w14:paraId="00C851D3" w14:textId="01AB15E9" w:rsidR="0075672D" w:rsidRPr="0075672D" w:rsidRDefault="0075672D">
            <w:pPr>
              <w:rPr>
                <w:b/>
                <w:bCs/>
              </w:rPr>
            </w:pPr>
            <w:r w:rsidRPr="0075672D">
              <w:rPr>
                <w:b/>
                <w:bCs/>
              </w:rPr>
              <w:t>ΠΕΡΙΟΔΙΚΟ/ΣΥΝΕΔΡΙΟ</w:t>
            </w:r>
          </w:p>
        </w:tc>
        <w:tc>
          <w:tcPr>
            <w:tcW w:w="7620" w:type="dxa"/>
            <w:gridSpan w:val="2"/>
            <w:vAlign w:val="center"/>
          </w:tcPr>
          <w:p w14:paraId="1FF7CF04" w14:textId="77777777" w:rsidR="0075672D" w:rsidRDefault="0075672D"/>
        </w:tc>
      </w:tr>
      <w:tr w:rsidR="0075672D" w14:paraId="25039E2A" w14:textId="77777777" w:rsidTr="002E0D70">
        <w:trPr>
          <w:trHeight w:val="567"/>
        </w:trPr>
        <w:tc>
          <w:tcPr>
            <w:tcW w:w="328" w:type="dxa"/>
            <w:vMerge/>
            <w:tcBorders>
              <w:bottom w:val="single" w:sz="18" w:space="0" w:color="auto"/>
            </w:tcBorders>
          </w:tcPr>
          <w:p w14:paraId="5424AE5C" w14:textId="77777777" w:rsidR="0075672D" w:rsidRDefault="0075672D"/>
        </w:tc>
        <w:tc>
          <w:tcPr>
            <w:tcW w:w="2258" w:type="dxa"/>
            <w:tcBorders>
              <w:bottom w:val="single" w:sz="18" w:space="0" w:color="auto"/>
            </w:tcBorders>
            <w:vAlign w:val="center"/>
          </w:tcPr>
          <w:p w14:paraId="1E41D092" w14:textId="132A2CA8" w:rsidR="0075672D" w:rsidRPr="0075672D" w:rsidRDefault="0075672D">
            <w:pPr>
              <w:rPr>
                <w:b/>
                <w:bCs/>
              </w:rPr>
            </w:pPr>
            <w:r w:rsidRPr="0075672D">
              <w:rPr>
                <w:b/>
                <w:bCs/>
              </w:rPr>
              <w:t>ΕΤΟΣ ΔΗΜΟΣΙΕΥΣΗΣ</w:t>
            </w:r>
          </w:p>
        </w:tc>
        <w:tc>
          <w:tcPr>
            <w:tcW w:w="7620" w:type="dxa"/>
            <w:gridSpan w:val="2"/>
            <w:tcBorders>
              <w:bottom w:val="single" w:sz="18" w:space="0" w:color="auto"/>
            </w:tcBorders>
            <w:vAlign w:val="center"/>
          </w:tcPr>
          <w:p w14:paraId="5DEB4003" w14:textId="77777777" w:rsidR="0075672D" w:rsidRPr="00561850" w:rsidRDefault="0075672D">
            <w:pPr>
              <w:rPr>
                <w:lang w:val="en-US"/>
              </w:rPr>
            </w:pPr>
          </w:p>
        </w:tc>
      </w:tr>
      <w:tr w:rsidR="00561850" w14:paraId="5FC4BAC9" w14:textId="77777777" w:rsidTr="002E0D70">
        <w:trPr>
          <w:trHeight w:val="567"/>
        </w:trPr>
        <w:tc>
          <w:tcPr>
            <w:tcW w:w="328" w:type="dxa"/>
            <w:vMerge w:val="restart"/>
            <w:tcBorders>
              <w:top w:val="single" w:sz="18" w:space="0" w:color="auto"/>
            </w:tcBorders>
          </w:tcPr>
          <w:p w14:paraId="25AA8E2D" w14:textId="5F85F715" w:rsidR="00561850" w:rsidRPr="00561850" w:rsidRDefault="00561850" w:rsidP="0056185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58" w:type="dxa"/>
            <w:tcBorders>
              <w:top w:val="single" w:sz="18" w:space="0" w:color="auto"/>
            </w:tcBorders>
            <w:vAlign w:val="center"/>
          </w:tcPr>
          <w:p w14:paraId="1B1D2054" w14:textId="74B29127" w:rsidR="00561850" w:rsidRDefault="00561850" w:rsidP="00561850">
            <w:r w:rsidRPr="0075672D">
              <w:rPr>
                <w:b/>
                <w:bCs/>
              </w:rPr>
              <w:t xml:space="preserve">ΟΝΟΜΑΤΑ ΣΥΓΓΡΑΦΕΩΝ </w:t>
            </w:r>
          </w:p>
        </w:tc>
        <w:tc>
          <w:tcPr>
            <w:tcW w:w="7620" w:type="dxa"/>
            <w:gridSpan w:val="2"/>
            <w:tcBorders>
              <w:top w:val="single" w:sz="18" w:space="0" w:color="auto"/>
            </w:tcBorders>
            <w:vAlign w:val="center"/>
          </w:tcPr>
          <w:p w14:paraId="476DF109" w14:textId="77777777" w:rsidR="00561850" w:rsidRDefault="00561850" w:rsidP="00561850"/>
        </w:tc>
      </w:tr>
      <w:tr w:rsidR="00561850" w14:paraId="3E126337" w14:textId="77777777" w:rsidTr="002E0D70">
        <w:trPr>
          <w:trHeight w:val="567"/>
        </w:trPr>
        <w:tc>
          <w:tcPr>
            <w:tcW w:w="328" w:type="dxa"/>
            <w:vMerge/>
          </w:tcPr>
          <w:p w14:paraId="253F77BC" w14:textId="77777777" w:rsidR="00561850" w:rsidRDefault="00561850" w:rsidP="00561850"/>
        </w:tc>
        <w:tc>
          <w:tcPr>
            <w:tcW w:w="2258" w:type="dxa"/>
            <w:vAlign w:val="center"/>
          </w:tcPr>
          <w:p w14:paraId="0EE123C4" w14:textId="017775F0" w:rsidR="00561850" w:rsidRDefault="00561850" w:rsidP="00561850">
            <w:r w:rsidRPr="0075672D">
              <w:rPr>
                <w:b/>
                <w:bCs/>
              </w:rPr>
              <w:t>ΤΙΤΛΟΣ ΔΗΜΟΣΙΕΥΣΗΣ</w:t>
            </w:r>
          </w:p>
        </w:tc>
        <w:tc>
          <w:tcPr>
            <w:tcW w:w="7620" w:type="dxa"/>
            <w:gridSpan w:val="2"/>
            <w:vAlign w:val="center"/>
          </w:tcPr>
          <w:p w14:paraId="6E25E014" w14:textId="77777777" w:rsidR="00561850" w:rsidRDefault="00561850" w:rsidP="00561850"/>
        </w:tc>
      </w:tr>
      <w:tr w:rsidR="00561850" w14:paraId="6B73E851" w14:textId="77777777" w:rsidTr="002E0D70">
        <w:trPr>
          <w:trHeight w:val="567"/>
        </w:trPr>
        <w:tc>
          <w:tcPr>
            <w:tcW w:w="328" w:type="dxa"/>
            <w:vMerge/>
          </w:tcPr>
          <w:p w14:paraId="627509DF" w14:textId="77777777" w:rsidR="00561850" w:rsidRDefault="00561850" w:rsidP="00561850"/>
        </w:tc>
        <w:tc>
          <w:tcPr>
            <w:tcW w:w="2258" w:type="dxa"/>
            <w:vAlign w:val="center"/>
          </w:tcPr>
          <w:p w14:paraId="3F08A87F" w14:textId="5EF439E6" w:rsidR="00561850" w:rsidRDefault="00561850" w:rsidP="00561850">
            <w:r w:rsidRPr="0075672D">
              <w:rPr>
                <w:b/>
                <w:bCs/>
              </w:rPr>
              <w:t>ΠΕΡΙΟΔΙΚΟ/ΣΥΝΕΔΡΙΟ</w:t>
            </w:r>
          </w:p>
        </w:tc>
        <w:tc>
          <w:tcPr>
            <w:tcW w:w="7620" w:type="dxa"/>
            <w:gridSpan w:val="2"/>
            <w:vAlign w:val="center"/>
          </w:tcPr>
          <w:p w14:paraId="4A34ECF9" w14:textId="77777777" w:rsidR="00561850" w:rsidRDefault="00561850" w:rsidP="00561850"/>
        </w:tc>
      </w:tr>
      <w:tr w:rsidR="00561850" w14:paraId="2C59079A" w14:textId="77777777" w:rsidTr="002E0D70">
        <w:trPr>
          <w:trHeight w:val="567"/>
        </w:trPr>
        <w:tc>
          <w:tcPr>
            <w:tcW w:w="328" w:type="dxa"/>
            <w:vMerge/>
          </w:tcPr>
          <w:p w14:paraId="58A45FCA" w14:textId="77777777" w:rsidR="00561850" w:rsidRDefault="00561850" w:rsidP="00561850"/>
        </w:tc>
        <w:tc>
          <w:tcPr>
            <w:tcW w:w="2258" w:type="dxa"/>
            <w:vAlign w:val="center"/>
          </w:tcPr>
          <w:p w14:paraId="34FBA5AB" w14:textId="5A5E11DC" w:rsidR="00561850" w:rsidRDefault="00561850" w:rsidP="00561850">
            <w:r w:rsidRPr="0075672D">
              <w:rPr>
                <w:b/>
                <w:bCs/>
              </w:rPr>
              <w:t>ΕΤΟΣ ΔΗΜΟΣΙΕΥΣΗΣ</w:t>
            </w:r>
          </w:p>
        </w:tc>
        <w:tc>
          <w:tcPr>
            <w:tcW w:w="7620" w:type="dxa"/>
            <w:gridSpan w:val="2"/>
            <w:vAlign w:val="center"/>
          </w:tcPr>
          <w:p w14:paraId="350F706E" w14:textId="77777777" w:rsidR="00561850" w:rsidRDefault="00561850" w:rsidP="00561850"/>
        </w:tc>
      </w:tr>
      <w:tr w:rsidR="00561850" w14:paraId="1D8E96CA" w14:textId="77777777" w:rsidTr="002E0D70">
        <w:trPr>
          <w:trHeight w:val="567"/>
        </w:trPr>
        <w:tc>
          <w:tcPr>
            <w:tcW w:w="328" w:type="dxa"/>
            <w:vMerge w:val="restart"/>
            <w:tcBorders>
              <w:top w:val="single" w:sz="18" w:space="0" w:color="auto"/>
            </w:tcBorders>
          </w:tcPr>
          <w:p w14:paraId="6E85580A" w14:textId="3164DCA3" w:rsidR="00561850" w:rsidRPr="00561850" w:rsidRDefault="00561850" w:rsidP="0056185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258" w:type="dxa"/>
            <w:tcBorders>
              <w:top w:val="single" w:sz="18" w:space="0" w:color="auto"/>
            </w:tcBorders>
            <w:vAlign w:val="center"/>
          </w:tcPr>
          <w:p w14:paraId="0C8F6136" w14:textId="4BFEC0BA" w:rsidR="00561850" w:rsidRDefault="00561850" w:rsidP="00561850">
            <w:r w:rsidRPr="0075672D">
              <w:rPr>
                <w:b/>
                <w:bCs/>
              </w:rPr>
              <w:t xml:space="preserve">ΟΝΟΜΑΤΑ ΣΥΓΓΡΑΦΕΩΝ </w:t>
            </w:r>
          </w:p>
        </w:tc>
        <w:tc>
          <w:tcPr>
            <w:tcW w:w="7620" w:type="dxa"/>
            <w:gridSpan w:val="2"/>
            <w:tcBorders>
              <w:top w:val="single" w:sz="18" w:space="0" w:color="auto"/>
            </w:tcBorders>
            <w:vAlign w:val="center"/>
          </w:tcPr>
          <w:p w14:paraId="7391058B" w14:textId="77777777" w:rsidR="00561850" w:rsidRDefault="00561850" w:rsidP="00561850"/>
        </w:tc>
      </w:tr>
      <w:tr w:rsidR="00561850" w14:paraId="574D4768" w14:textId="77777777" w:rsidTr="002E0D70">
        <w:trPr>
          <w:trHeight w:val="567"/>
        </w:trPr>
        <w:tc>
          <w:tcPr>
            <w:tcW w:w="328" w:type="dxa"/>
            <w:vMerge/>
          </w:tcPr>
          <w:p w14:paraId="023B8F70" w14:textId="77777777" w:rsidR="00561850" w:rsidRDefault="00561850" w:rsidP="00561850"/>
        </w:tc>
        <w:tc>
          <w:tcPr>
            <w:tcW w:w="2258" w:type="dxa"/>
            <w:vAlign w:val="center"/>
          </w:tcPr>
          <w:p w14:paraId="41FA7D2D" w14:textId="07346C4D" w:rsidR="00561850" w:rsidRDefault="00561850" w:rsidP="00561850">
            <w:r w:rsidRPr="0075672D">
              <w:rPr>
                <w:b/>
                <w:bCs/>
              </w:rPr>
              <w:t>ΤΙΤΛΟΣ ΔΗΜΟΣΙΕΥΣΗΣ</w:t>
            </w:r>
          </w:p>
        </w:tc>
        <w:tc>
          <w:tcPr>
            <w:tcW w:w="7620" w:type="dxa"/>
            <w:gridSpan w:val="2"/>
            <w:vAlign w:val="center"/>
          </w:tcPr>
          <w:p w14:paraId="41A0F7C0" w14:textId="77777777" w:rsidR="00561850" w:rsidRDefault="00561850" w:rsidP="00561850"/>
        </w:tc>
      </w:tr>
      <w:tr w:rsidR="00561850" w14:paraId="2B76A684" w14:textId="77777777" w:rsidTr="002E0D70">
        <w:trPr>
          <w:trHeight w:val="567"/>
        </w:trPr>
        <w:tc>
          <w:tcPr>
            <w:tcW w:w="328" w:type="dxa"/>
            <w:vMerge/>
          </w:tcPr>
          <w:p w14:paraId="4AB945A2" w14:textId="77777777" w:rsidR="00561850" w:rsidRDefault="00561850" w:rsidP="00561850"/>
        </w:tc>
        <w:tc>
          <w:tcPr>
            <w:tcW w:w="2258" w:type="dxa"/>
            <w:vAlign w:val="center"/>
          </w:tcPr>
          <w:p w14:paraId="40B1446C" w14:textId="012B7974" w:rsidR="00561850" w:rsidRDefault="00561850" w:rsidP="00561850">
            <w:r w:rsidRPr="0075672D">
              <w:rPr>
                <w:b/>
                <w:bCs/>
              </w:rPr>
              <w:t>ΠΕΡΙΟΔΙΚΟ/ΣΥΝΕΔΡΙΟ</w:t>
            </w:r>
          </w:p>
        </w:tc>
        <w:tc>
          <w:tcPr>
            <w:tcW w:w="7620" w:type="dxa"/>
            <w:gridSpan w:val="2"/>
            <w:vAlign w:val="center"/>
          </w:tcPr>
          <w:p w14:paraId="6B9AC4A4" w14:textId="77777777" w:rsidR="00561850" w:rsidRDefault="00561850" w:rsidP="00561850"/>
        </w:tc>
      </w:tr>
      <w:tr w:rsidR="00561850" w14:paraId="0805C05B" w14:textId="77777777" w:rsidTr="002E0D70">
        <w:trPr>
          <w:trHeight w:val="567"/>
        </w:trPr>
        <w:tc>
          <w:tcPr>
            <w:tcW w:w="328" w:type="dxa"/>
            <w:vMerge/>
          </w:tcPr>
          <w:p w14:paraId="01DECED4" w14:textId="77777777" w:rsidR="00561850" w:rsidRDefault="00561850" w:rsidP="00561850"/>
        </w:tc>
        <w:tc>
          <w:tcPr>
            <w:tcW w:w="2258" w:type="dxa"/>
            <w:vAlign w:val="center"/>
          </w:tcPr>
          <w:p w14:paraId="5BB14952" w14:textId="7BDF0272" w:rsidR="00561850" w:rsidRDefault="00561850" w:rsidP="00561850">
            <w:r w:rsidRPr="0075672D">
              <w:rPr>
                <w:b/>
                <w:bCs/>
              </w:rPr>
              <w:t>ΕΤΟΣ ΔΗΜΟΣΙΕΥΣΗΣ</w:t>
            </w:r>
          </w:p>
        </w:tc>
        <w:tc>
          <w:tcPr>
            <w:tcW w:w="7620" w:type="dxa"/>
            <w:gridSpan w:val="2"/>
            <w:vAlign w:val="center"/>
          </w:tcPr>
          <w:p w14:paraId="3B56B25F" w14:textId="77777777" w:rsidR="00561850" w:rsidRDefault="00561850" w:rsidP="00561850"/>
        </w:tc>
      </w:tr>
    </w:tbl>
    <w:p w14:paraId="2F50F0FE" w14:textId="77777777" w:rsidR="00344436" w:rsidRPr="005D2D68" w:rsidRDefault="00344436"/>
    <w:p w14:paraId="25A81BCC" w14:textId="79A69253" w:rsidR="002E0D70" w:rsidRDefault="002E0D70" w:rsidP="002E0D70">
      <w:pPr>
        <w:jc w:val="center"/>
        <w:rPr>
          <w:b/>
          <w:bCs/>
          <w:sz w:val="28"/>
          <w:szCs w:val="28"/>
          <w:u w:val="double"/>
        </w:rPr>
      </w:pPr>
      <w:r>
        <w:rPr>
          <w:b/>
          <w:bCs/>
          <w:sz w:val="28"/>
          <w:szCs w:val="28"/>
          <w:highlight w:val="lightGray"/>
          <w:u w:val="double"/>
        </w:rPr>
        <w:t>ΣΥΜΜΕΤΟΧΗ ΣΕ ΕΡΕΥΝΗΤΙΚΑ ΠΡΟΓΡΑΜΜΑΤΑ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328"/>
        <w:gridCol w:w="2492"/>
        <w:gridCol w:w="7386"/>
      </w:tblGrid>
      <w:tr w:rsidR="002E0D70" w14:paraId="0C9764A6" w14:textId="77777777" w:rsidTr="002E0D70">
        <w:trPr>
          <w:trHeight w:val="567"/>
        </w:trPr>
        <w:tc>
          <w:tcPr>
            <w:tcW w:w="328" w:type="dxa"/>
            <w:vMerge w:val="restart"/>
          </w:tcPr>
          <w:p w14:paraId="6831279F" w14:textId="77777777" w:rsidR="002E0D70" w:rsidRDefault="002E0D70" w:rsidP="00B90890">
            <w:r>
              <w:t>1</w:t>
            </w:r>
          </w:p>
        </w:tc>
        <w:tc>
          <w:tcPr>
            <w:tcW w:w="2492" w:type="dxa"/>
            <w:vAlign w:val="center"/>
          </w:tcPr>
          <w:p w14:paraId="40C9F36D" w14:textId="43D866F8" w:rsidR="002E0D70" w:rsidRPr="0075672D" w:rsidRDefault="002E0D70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ΤΙΤΛΟΣ ΕΡΕΥΝΗΡΙΚΟΥ ΕΡΓΟΥ</w:t>
            </w:r>
          </w:p>
        </w:tc>
        <w:tc>
          <w:tcPr>
            <w:tcW w:w="7386" w:type="dxa"/>
            <w:vAlign w:val="center"/>
          </w:tcPr>
          <w:p w14:paraId="1E8C6F52" w14:textId="77777777" w:rsidR="002E0D70" w:rsidRDefault="002E0D70" w:rsidP="00B90890"/>
        </w:tc>
      </w:tr>
      <w:tr w:rsidR="002E0D70" w14:paraId="5E8D0694" w14:textId="77777777" w:rsidTr="002E0D70">
        <w:trPr>
          <w:trHeight w:val="567"/>
        </w:trPr>
        <w:tc>
          <w:tcPr>
            <w:tcW w:w="328" w:type="dxa"/>
            <w:vMerge/>
          </w:tcPr>
          <w:p w14:paraId="26FCEF33" w14:textId="77777777" w:rsidR="002E0D70" w:rsidRDefault="002E0D70" w:rsidP="00B90890"/>
        </w:tc>
        <w:tc>
          <w:tcPr>
            <w:tcW w:w="2492" w:type="dxa"/>
            <w:vAlign w:val="center"/>
          </w:tcPr>
          <w:p w14:paraId="50714886" w14:textId="057531A7" w:rsidR="002E0D70" w:rsidRPr="0075672D" w:rsidRDefault="002E0D70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ΑΝΤΙΚΕΙΜΕΝΟ ΕΡΓΟΥ</w:t>
            </w:r>
          </w:p>
        </w:tc>
        <w:tc>
          <w:tcPr>
            <w:tcW w:w="7386" w:type="dxa"/>
            <w:vAlign w:val="center"/>
          </w:tcPr>
          <w:p w14:paraId="24F82415" w14:textId="77777777" w:rsidR="002E0D70" w:rsidRDefault="002E0D70" w:rsidP="00B90890"/>
        </w:tc>
      </w:tr>
      <w:tr w:rsidR="002E0D70" w14:paraId="0B45C834" w14:textId="77777777" w:rsidTr="002E0D70">
        <w:trPr>
          <w:trHeight w:val="567"/>
        </w:trPr>
        <w:tc>
          <w:tcPr>
            <w:tcW w:w="328" w:type="dxa"/>
            <w:vMerge/>
          </w:tcPr>
          <w:p w14:paraId="63424A82" w14:textId="77777777" w:rsidR="002E0D70" w:rsidRDefault="002E0D70" w:rsidP="00B90890"/>
        </w:tc>
        <w:tc>
          <w:tcPr>
            <w:tcW w:w="2492" w:type="dxa"/>
            <w:vAlign w:val="center"/>
          </w:tcPr>
          <w:p w14:paraId="013148E7" w14:textId="523FA999" w:rsidR="002E0D70" w:rsidRPr="0075672D" w:rsidRDefault="002E0D70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ΦΟΡΕΑΣ ΥΛΟΠΟΙΗΣΗΣ </w:t>
            </w:r>
          </w:p>
        </w:tc>
        <w:tc>
          <w:tcPr>
            <w:tcW w:w="7386" w:type="dxa"/>
            <w:vAlign w:val="center"/>
          </w:tcPr>
          <w:p w14:paraId="5AC67A11" w14:textId="77777777" w:rsidR="002E0D70" w:rsidRDefault="002E0D70" w:rsidP="00B90890"/>
        </w:tc>
      </w:tr>
      <w:tr w:rsidR="002E0D70" w14:paraId="541ACCB0" w14:textId="77777777" w:rsidTr="002E0D70">
        <w:trPr>
          <w:trHeight w:val="567"/>
        </w:trPr>
        <w:tc>
          <w:tcPr>
            <w:tcW w:w="328" w:type="dxa"/>
            <w:vMerge/>
            <w:tcBorders>
              <w:bottom w:val="single" w:sz="18" w:space="0" w:color="auto"/>
            </w:tcBorders>
          </w:tcPr>
          <w:p w14:paraId="0F1E32A8" w14:textId="77777777" w:rsidR="002E0D70" w:rsidRDefault="002E0D70" w:rsidP="00B90890"/>
        </w:tc>
        <w:tc>
          <w:tcPr>
            <w:tcW w:w="2492" w:type="dxa"/>
            <w:tcBorders>
              <w:bottom w:val="single" w:sz="18" w:space="0" w:color="auto"/>
            </w:tcBorders>
            <w:vAlign w:val="center"/>
          </w:tcPr>
          <w:p w14:paraId="148A209D" w14:textId="649FFEA0" w:rsidR="002E0D70" w:rsidRPr="0075672D" w:rsidRDefault="002E0D70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ΑΝΤΙΚΕΙΜΕΝΟ/ΔΙΑΡΚΕΙΑ ΑΠΑΣΧΟΛΗΣΗΣ</w:t>
            </w:r>
          </w:p>
        </w:tc>
        <w:tc>
          <w:tcPr>
            <w:tcW w:w="7386" w:type="dxa"/>
            <w:tcBorders>
              <w:bottom w:val="single" w:sz="18" w:space="0" w:color="auto"/>
            </w:tcBorders>
            <w:vAlign w:val="center"/>
          </w:tcPr>
          <w:p w14:paraId="1211E8C0" w14:textId="77777777" w:rsidR="002E0D70" w:rsidRPr="00561850" w:rsidRDefault="002E0D70" w:rsidP="00B90890">
            <w:pPr>
              <w:rPr>
                <w:lang w:val="en-US"/>
              </w:rPr>
            </w:pPr>
          </w:p>
        </w:tc>
      </w:tr>
      <w:tr w:rsidR="002E0D70" w14:paraId="384B1C82" w14:textId="77777777" w:rsidTr="002E0D70">
        <w:trPr>
          <w:trHeight w:val="567"/>
        </w:trPr>
        <w:tc>
          <w:tcPr>
            <w:tcW w:w="328" w:type="dxa"/>
            <w:vMerge w:val="restart"/>
            <w:tcBorders>
              <w:top w:val="single" w:sz="18" w:space="0" w:color="auto"/>
            </w:tcBorders>
          </w:tcPr>
          <w:p w14:paraId="232B6BF5" w14:textId="77777777" w:rsidR="002E0D70" w:rsidRPr="00561850" w:rsidRDefault="002E0D70" w:rsidP="002E0D7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492" w:type="dxa"/>
            <w:tcBorders>
              <w:top w:val="single" w:sz="18" w:space="0" w:color="auto"/>
            </w:tcBorders>
            <w:vAlign w:val="center"/>
          </w:tcPr>
          <w:p w14:paraId="53D95EAF" w14:textId="7EA866B4" w:rsidR="002E0D70" w:rsidRDefault="002E0D70" w:rsidP="002E0D70">
            <w:r>
              <w:rPr>
                <w:b/>
                <w:bCs/>
              </w:rPr>
              <w:t>ΤΙΤΛΟΣ ΕΡΕΥΝΗΡΙΚΟΥ ΕΡΓΟΥ</w:t>
            </w:r>
          </w:p>
        </w:tc>
        <w:tc>
          <w:tcPr>
            <w:tcW w:w="7386" w:type="dxa"/>
            <w:tcBorders>
              <w:top w:val="single" w:sz="18" w:space="0" w:color="auto"/>
            </w:tcBorders>
            <w:vAlign w:val="center"/>
          </w:tcPr>
          <w:p w14:paraId="551240C1" w14:textId="77777777" w:rsidR="002E0D70" w:rsidRDefault="002E0D70" w:rsidP="002E0D70"/>
        </w:tc>
      </w:tr>
      <w:tr w:rsidR="002E0D70" w14:paraId="289690F8" w14:textId="77777777" w:rsidTr="002E0D70">
        <w:trPr>
          <w:trHeight w:val="567"/>
        </w:trPr>
        <w:tc>
          <w:tcPr>
            <w:tcW w:w="328" w:type="dxa"/>
            <w:vMerge/>
          </w:tcPr>
          <w:p w14:paraId="34916C63" w14:textId="77777777" w:rsidR="002E0D70" w:rsidRDefault="002E0D70" w:rsidP="002E0D70"/>
        </w:tc>
        <w:tc>
          <w:tcPr>
            <w:tcW w:w="2492" w:type="dxa"/>
            <w:vAlign w:val="center"/>
          </w:tcPr>
          <w:p w14:paraId="49F7DE8B" w14:textId="483357CF" w:rsidR="002E0D70" w:rsidRDefault="002E0D70" w:rsidP="002E0D70">
            <w:r>
              <w:rPr>
                <w:b/>
                <w:bCs/>
              </w:rPr>
              <w:t>ΑΝΤΙΚΕΙΜΕΝΟ ΕΡΓΟΥ</w:t>
            </w:r>
          </w:p>
        </w:tc>
        <w:tc>
          <w:tcPr>
            <w:tcW w:w="7386" w:type="dxa"/>
            <w:vAlign w:val="center"/>
          </w:tcPr>
          <w:p w14:paraId="45214666" w14:textId="77777777" w:rsidR="002E0D70" w:rsidRDefault="002E0D70" w:rsidP="002E0D70"/>
        </w:tc>
      </w:tr>
      <w:tr w:rsidR="002E0D70" w14:paraId="654D9406" w14:textId="77777777" w:rsidTr="002E0D70">
        <w:trPr>
          <w:trHeight w:val="567"/>
        </w:trPr>
        <w:tc>
          <w:tcPr>
            <w:tcW w:w="328" w:type="dxa"/>
            <w:vMerge/>
          </w:tcPr>
          <w:p w14:paraId="334452BC" w14:textId="77777777" w:rsidR="002E0D70" w:rsidRDefault="002E0D70" w:rsidP="002E0D70"/>
        </w:tc>
        <w:tc>
          <w:tcPr>
            <w:tcW w:w="2492" w:type="dxa"/>
            <w:vAlign w:val="center"/>
          </w:tcPr>
          <w:p w14:paraId="5F26CB90" w14:textId="7E0CFE84" w:rsidR="002E0D70" w:rsidRDefault="002E0D70" w:rsidP="002E0D70">
            <w:r>
              <w:rPr>
                <w:b/>
                <w:bCs/>
              </w:rPr>
              <w:t xml:space="preserve">ΦΟΡΕΑΣ ΥΛΟΠΟΙΗΣΗΣ </w:t>
            </w:r>
          </w:p>
        </w:tc>
        <w:tc>
          <w:tcPr>
            <w:tcW w:w="7386" w:type="dxa"/>
            <w:vAlign w:val="center"/>
          </w:tcPr>
          <w:p w14:paraId="6E5C4846" w14:textId="77777777" w:rsidR="002E0D70" w:rsidRDefault="002E0D70" w:rsidP="002E0D70"/>
        </w:tc>
      </w:tr>
      <w:tr w:rsidR="002E0D70" w14:paraId="31FCC1FC" w14:textId="77777777" w:rsidTr="002E0D70">
        <w:trPr>
          <w:trHeight w:val="567"/>
        </w:trPr>
        <w:tc>
          <w:tcPr>
            <w:tcW w:w="328" w:type="dxa"/>
            <w:vMerge/>
          </w:tcPr>
          <w:p w14:paraId="6C3487EA" w14:textId="77777777" w:rsidR="002E0D70" w:rsidRDefault="002E0D70" w:rsidP="002E0D70"/>
        </w:tc>
        <w:tc>
          <w:tcPr>
            <w:tcW w:w="2492" w:type="dxa"/>
            <w:vAlign w:val="center"/>
          </w:tcPr>
          <w:p w14:paraId="364EFEC4" w14:textId="657BE53E" w:rsidR="002E0D70" w:rsidRDefault="002E0D70" w:rsidP="002E0D70">
            <w:r>
              <w:rPr>
                <w:b/>
                <w:bCs/>
              </w:rPr>
              <w:t>ΑΝΤΙΚΕΙΜΕΝΟ/ΔΙΑΡΚΕΙΑ ΑΠΑΣΧΟΛΗΣΗΣ</w:t>
            </w:r>
          </w:p>
        </w:tc>
        <w:tc>
          <w:tcPr>
            <w:tcW w:w="7386" w:type="dxa"/>
            <w:vAlign w:val="center"/>
          </w:tcPr>
          <w:p w14:paraId="0F906844" w14:textId="77777777" w:rsidR="002E0D70" w:rsidRDefault="002E0D70" w:rsidP="002E0D70"/>
        </w:tc>
      </w:tr>
      <w:tr w:rsidR="002E0D70" w14:paraId="0E7832A2" w14:textId="77777777" w:rsidTr="002E0D70">
        <w:trPr>
          <w:trHeight w:val="567"/>
        </w:trPr>
        <w:tc>
          <w:tcPr>
            <w:tcW w:w="328" w:type="dxa"/>
            <w:vMerge w:val="restart"/>
            <w:tcBorders>
              <w:top w:val="single" w:sz="18" w:space="0" w:color="auto"/>
            </w:tcBorders>
          </w:tcPr>
          <w:p w14:paraId="48AAACC0" w14:textId="77777777" w:rsidR="002E0D70" w:rsidRPr="00561850" w:rsidRDefault="002E0D70" w:rsidP="002E0D7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492" w:type="dxa"/>
            <w:tcBorders>
              <w:top w:val="single" w:sz="18" w:space="0" w:color="auto"/>
            </w:tcBorders>
            <w:vAlign w:val="center"/>
          </w:tcPr>
          <w:p w14:paraId="56B2112C" w14:textId="0B72D63B" w:rsidR="002E0D70" w:rsidRDefault="002E0D70" w:rsidP="002E0D70">
            <w:r>
              <w:rPr>
                <w:b/>
                <w:bCs/>
              </w:rPr>
              <w:t>ΤΙΤΛΟΣ ΕΡΕΥΝΗΡΙΚΟΥ ΕΡΓΟΥ</w:t>
            </w:r>
          </w:p>
        </w:tc>
        <w:tc>
          <w:tcPr>
            <w:tcW w:w="7386" w:type="dxa"/>
            <w:tcBorders>
              <w:top w:val="single" w:sz="18" w:space="0" w:color="auto"/>
            </w:tcBorders>
            <w:vAlign w:val="center"/>
          </w:tcPr>
          <w:p w14:paraId="0849B382" w14:textId="77777777" w:rsidR="002E0D70" w:rsidRDefault="002E0D70" w:rsidP="002E0D70"/>
        </w:tc>
      </w:tr>
      <w:tr w:rsidR="002E0D70" w14:paraId="2ED11486" w14:textId="77777777" w:rsidTr="002E0D70">
        <w:trPr>
          <w:trHeight w:val="567"/>
        </w:trPr>
        <w:tc>
          <w:tcPr>
            <w:tcW w:w="328" w:type="dxa"/>
            <w:vMerge/>
          </w:tcPr>
          <w:p w14:paraId="343B315E" w14:textId="77777777" w:rsidR="002E0D70" w:rsidRDefault="002E0D70" w:rsidP="002E0D70"/>
        </w:tc>
        <w:tc>
          <w:tcPr>
            <w:tcW w:w="2492" w:type="dxa"/>
            <w:vAlign w:val="center"/>
          </w:tcPr>
          <w:p w14:paraId="5DE1A5AF" w14:textId="135947D0" w:rsidR="002E0D70" w:rsidRDefault="002E0D70" w:rsidP="002E0D70">
            <w:r>
              <w:rPr>
                <w:b/>
                <w:bCs/>
              </w:rPr>
              <w:t>ΑΝΤΙΚΕΙΜΕΝΟ ΕΡΓΟΥ</w:t>
            </w:r>
          </w:p>
        </w:tc>
        <w:tc>
          <w:tcPr>
            <w:tcW w:w="7386" w:type="dxa"/>
            <w:vAlign w:val="center"/>
          </w:tcPr>
          <w:p w14:paraId="349E0FCE" w14:textId="77777777" w:rsidR="002E0D70" w:rsidRDefault="002E0D70" w:rsidP="002E0D70"/>
        </w:tc>
      </w:tr>
      <w:tr w:rsidR="002E0D70" w14:paraId="05A79CEC" w14:textId="77777777" w:rsidTr="002E0D70">
        <w:trPr>
          <w:trHeight w:val="567"/>
        </w:trPr>
        <w:tc>
          <w:tcPr>
            <w:tcW w:w="328" w:type="dxa"/>
            <w:vMerge/>
          </w:tcPr>
          <w:p w14:paraId="260D257C" w14:textId="77777777" w:rsidR="002E0D70" w:rsidRDefault="002E0D70" w:rsidP="002E0D70"/>
        </w:tc>
        <w:tc>
          <w:tcPr>
            <w:tcW w:w="2492" w:type="dxa"/>
            <w:vAlign w:val="center"/>
          </w:tcPr>
          <w:p w14:paraId="6163C07D" w14:textId="0FF83AAE" w:rsidR="002E0D70" w:rsidRDefault="002E0D70" w:rsidP="002E0D70">
            <w:r>
              <w:rPr>
                <w:b/>
                <w:bCs/>
              </w:rPr>
              <w:t xml:space="preserve">ΦΟΡΕΑΣ ΥΛΟΠΟΙΗΣΗΣ </w:t>
            </w:r>
          </w:p>
        </w:tc>
        <w:tc>
          <w:tcPr>
            <w:tcW w:w="7386" w:type="dxa"/>
            <w:vAlign w:val="center"/>
          </w:tcPr>
          <w:p w14:paraId="4ADC6F53" w14:textId="77777777" w:rsidR="002E0D70" w:rsidRDefault="002E0D70" w:rsidP="002E0D70"/>
        </w:tc>
      </w:tr>
      <w:tr w:rsidR="002E0D70" w14:paraId="1674D4B3" w14:textId="77777777" w:rsidTr="002E0D70">
        <w:trPr>
          <w:trHeight w:val="567"/>
        </w:trPr>
        <w:tc>
          <w:tcPr>
            <w:tcW w:w="328" w:type="dxa"/>
            <w:vMerge/>
          </w:tcPr>
          <w:p w14:paraId="0A3BAE14" w14:textId="77777777" w:rsidR="002E0D70" w:rsidRDefault="002E0D70" w:rsidP="002E0D70"/>
        </w:tc>
        <w:tc>
          <w:tcPr>
            <w:tcW w:w="2492" w:type="dxa"/>
            <w:vAlign w:val="center"/>
          </w:tcPr>
          <w:p w14:paraId="2E91EC6A" w14:textId="4CFC823D" w:rsidR="002E0D70" w:rsidRDefault="002E0D70" w:rsidP="002E0D70">
            <w:r>
              <w:rPr>
                <w:b/>
                <w:bCs/>
              </w:rPr>
              <w:t>ΑΝΤΙΚΕΙΜΕΝΟ/ΔΙΑΡΚΕΙΑ ΑΠΑΣΧΟΛΗΣΗΣ</w:t>
            </w:r>
          </w:p>
        </w:tc>
        <w:tc>
          <w:tcPr>
            <w:tcW w:w="7386" w:type="dxa"/>
            <w:vAlign w:val="center"/>
          </w:tcPr>
          <w:p w14:paraId="2F276C5C" w14:textId="77777777" w:rsidR="002E0D70" w:rsidRDefault="002E0D70" w:rsidP="002E0D70"/>
        </w:tc>
      </w:tr>
    </w:tbl>
    <w:p w14:paraId="57F45685" w14:textId="0E1D32D5" w:rsidR="003E0B5B" w:rsidRDefault="003E0B5B">
      <w:pPr>
        <w:rPr>
          <w:lang w:val="en-US"/>
        </w:rPr>
      </w:pPr>
    </w:p>
    <w:p w14:paraId="1133D299" w14:textId="6207B643" w:rsidR="002E0D70" w:rsidRDefault="008B259F" w:rsidP="007A73EA">
      <w:pPr>
        <w:jc w:val="center"/>
        <w:rPr>
          <w:b/>
          <w:bCs/>
          <w:sz w:val="28"/>
          <w:szCs w:val="28"/>
          <w:highlight w:val="lightGray"/>
          <w:u w:val="double"/>
        </w:rPr>
      </w:pPr>
      <w:r w:rsidRPr="007A73EA">
        <w:rPr>
          <w:b/>
          <w:bCs/>
          <w:sz w:val="28"/>
          <w:szCs w:val="28"/>
          <w:highlight w:val="lightGray"/>
          <w:u w:val="double"/>
        </w:rPr>
        <w:t>ΜΕΤΑΠΤΥΧΙΑΚΟΙ ΤΙΤΛΟΙ</w:t>
      </w:r>
      <w:r w:rsidR="007A73EA">
        <w:rPr>
          <w:b/>
          <w:bCs/>
          <w:sz w:val="28"/>
          <w:szCs w:val="28"/>
          <w:highlight w:val="lightGray"/>
          <w:u w:val="double"/>
        </w:rPr>
        <w:t xml:space="preserve"> ΣΠΟΥΔΩΝ</w:t>
      </w:r>
      <w:r w:rsidRPr="007A73EA">
        <w:rPr>
          <w:b/>
          <w:bCs/>
          <w:sz w:val="28"/>
          <w:szCs w:val="28"/>
          <w:highlight w:val="lightGray"/>
          <w:u w:val="double"/>
        </w:rPr>
        <w:t xml:space="preserve"> (ΑΝ ΥΠΑΡΧΟΥΝ)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2977"/>
        <w:gridCol w:w="2680"/>
        <w:gridCol w:w="1889"/>
        <w:gridCol w:w="2660"/>
      </w:tblGrid>
      <w:tr w:rsidR="007A73EA" w14:paraId="64BF3A06" w14:textId="77777777" w:rsidTr="007A73EA">
        <w:trPr>
          <w:trHeight w:val="567"/>
        </w:trPr>
        <w:tc>
          <w:tcPr>
            <w:tcW w:w="2977" w:type="dxa"/>
            <w:vAlign w:val="center"/>
          </w:tcPr>
          <w:p w14:paraId="15D58E2A" w14:textId="7DBA1280" w:rsidR="007A73EA" w:rsidRPr="007A73EA" w:rsidRDefault="007A73EA" w:rsidP="007A73EA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ΤΙΤΛΟΣ ΜΕΤΑΠΤΥΧΙΑΚΟΥ/ ΕΙΔΙΚΟΤΗΤΑ</w:t>
            </w:r>
          </w:p>
        </w:tc>
        <w:tc>
          <w:tcPr>
            <w:tcW w:w="7229" w:type="dxa"/>
            <w:gridSpan w:val="3"/>
            <w:vAlign w:val="center"/>
          </w:tcPr>
          <w:p w14:paraId="05FD62AD" w14:textId="0204A944" w:rsidR="007A73EA" w:rsidRPr="007A73EA" w:rsidRDefault="007A73EA" w:rsidP="007A73EA">
            <w:pPr>
              <w:rPr>
                <w:b/>
                <w:bCs/>
              </w:rPr>
            </w:pPr>
          </w:p>
        </w:tc>
      </w:tr>
      <w:tr w:rsidR="007A73EA" w14:paraId="68D01217" w14:textId="77777777" w:rsidTr="007A73EA">
        <w:trPr>
          <w:trHeight w:val="567"/>
        </w:trPr>
        <w:tc>
          <w:tcPr>
            <w:tcW w:w="2977" w:type="dxa"/>
            <w:vAlign w:val="center"/>
          </w:tcPr>
          <w:p w14:paraId="50A89881" w14:textId="27AD8C6B" w:rsidR="007A73EA" w:rsidRPr="007A73EA" w:rsidRDefault="007A73EA" w:rsidP="007A73EA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 xml:space="preserve">ΣΧΟΛΗ </w:t>
            </w:r>
          </w:p>
        </w:tc>
        <w:tc>
          <w:tcPr>
            <w:tcW w:w="2680" w:type="dxa"/>
            <w:vAlign w:val="center"/>
          </w:tcPr>
          <w:p w14:paraId="6EEF5CBC" w14:textId="77777777" w:rsidR="007A73EA" w:rsidRPr="007A73EA" w:rsidRDefault="007A73EA" w:rsidP="007A73EA">
            <w:pPr>
              <w:rPr>
                <w:b/>
                <w:bCs/>
              </w:rPr>
            </w:pPr>
          </w:p>
        </w:tc>
        <w:tc>
          <w:tcPr>
            <w:tcW w:w="1889" w:type="dxa"/>
            <w:vAlign w:val="center"/>
          </w:tcPr>
          <w:p w14:paraId="6FC58A43" w14:textId="75A59860" w:rsidR="007A73EA" w:rsidRPr="007A73EA" w:rsidRDefault="007A73EA" w:rsidP="007A73EA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ΙΔΡΥΜΑ</w:t>
            </w:r>
          </w:p>
        </w:tc>
        <w:tc>
          <w:tcPr>
            <w:tcW w:w="2660" w:type="dxa"/>
            <w:vAlign w:val="center"/>
          </w:tcPr>
          <w:p w14:paraId="085610D3" w14:textId="77777777" w:rsidR="007A73EA" w:rsidRPr="007A73EA" w:rsidRDefault="007A73EA" w:rsidP="007A73EA">
            <w:pPr>
              <w:rPr>
                <w:b/>
                <w:bCs/>
              </w:rPr>
            </w:pPr>
          </w:p>
        </w:tc>
      </w:tr>
      <w:tr w:rsidR="007A73EA" w14:paraId="7246F3FB" w14:textId="77777777" w:rsidTr="007A73EA">
        <w:trPr>
          <w:trHeight w:val="567"/>
        </w:trPr>
        <w:tc>
          <w:tcPr>
            <w:tcW w:w="2977" w:type="dxa"/>
            <w:vAlign w:val="center"/>
          </w:tcPr>
          <w:p w14:paraId="1721D458" w14:textId="7B292F4E" w:rsidR="007A73EA" w:rsidRPr="007A73EA" w:rsidRDefault="007A73EA" w:rsidP="007A73EA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ΒΑΘΜΟΣ</w:t>
            </w:r>
          </w:p>
        </w:tc>
        <w:tc>
          <w:tcPr>
            <w:tcW w:w="2680" w:type="dxa"/>
            <w:vAlign w:val="center"/>
          </w:tcPr>
          <w:p w14:paraId="07DBF77C" w14:textId="77777777" w:rsidR="007A73EA" w:rsidRPr="007A73EA" w:rsidRDefault="007A73EA" w:rsidP="007A73EA">
            <w:pPr>
              <w:rPr>
                <w:b/>
                <w:bCs/>
              </w:rPr>
            </w:pPr>
          </w:p>
        </w:tc>
        <w:tc>
          <w:tcPr>
            <w:tcW w:w="1889" w:type="dxa"/>
            <w:vAlign w:val="center"/>
          </w:tcPr>
          <w:p w14:paraId="519D95ED" w14:textId="0937FDB5" w:rsidR="007A73EA" w:rsidRPr="007A73EA" w:rsidRDefault="007A73EA" w:rsidP="007A73EA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ΗΜΕΡΟΜΗΝΙΑ ΛΗΨΗΣ</w:t>
            </w:r>
          </w:p>
        </w:tc>
        <w:tc>
          <w:tcPr>
            <w:tcW w:w="2660" w:type="dxa"/>
            <w:vAlign w:val="center"/>
          </w:tcPr>
          <w:p w14:paraId="1CB1F66A" w14:textId="776AA735" w:rsidR="007A73EA" w:rsidRDefault="007A73EA" w:rsidP="007A73EA">
            <w:pPr>
              <w:jc w:val="center"/>
              <w:rPr>
                <w:b/>
                <w:bCs/>
                <w:sz w:val="28"/>
                <w:szCs w:val="28"/>
                <w:highlight w:val="lightGray"/>
                <w:u w:val="double"/>
              </w:rPr>
            </w:pPr>
          </w:p>
        </w:tc>
      </w:tr>
    </w:tbl>
    <w:p w14:paraId="53F507DC" w14:textId="041C8BA0" w:rsidR="007A73EA" w:rsidRDefault="007A73EA" w:rsidP="007A73EA">
      <w:pPr>
        <w:jc w:val="center"/>
        <w:rPr>
          <w:b/>
          <w:bCs/>
          <w:sz w:val="28"/>
          <w:szCs w:val="28"/>
          <w:highlight w:val="lightGray"/>
          <w:u w:val="double"/>
        </w:rPr>
      </w:pPr>
      <w:r>
        <w:rPr>
          <w:b/>
          <w:bCs/>
          <w:sz w:val="28"/>
          <w:szCs w:val="28"/>
          <w:highlight w:val="lightGray"/>
          <w:u w:val="double"/>
        </w:rPr>
        <w:lastRenderedPageBreak/>
        <w:t>ΔΙΔΑΚΤΟΡΙΚΟΙ ΤΙΤΛΟΙ ΣΠΟΥΔΩΝ</w:t>
      </w:r>
      <w:r w:rsidRPr="007A73EA">
        <w:rPr>
          <w:b/>
          <w:bCs/>
          <w:sz w:val="28"/>
          <w:szCs w:val="28"/>
          <w:highlight w:val="lightGray"/>
          <w:u w:val="double"/>
        </w:rPr>
        <w:t xml:space="preserve"> (ΑΝ ΥΠΑΡΧΟΥΝ)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2977"/>
        <w:gridCol w:w="2680"/>
        <w:gridCol w:w="1889"/>
        <w:gridCol w:w="2660"/>
      </w:tblGrid>
      <w:tr w:rsidR="007A73EA" w14:paraId="21FFFF65" w14:textId="77777777" w:rsidTr="00B90890">
        <w:trPr>
          <w:trHeight w:val="567"/>
        </w:trPr>
        <w:tc>
          <w:tcPr>
            <w:tcW w:w="2977" w:type="dxa"/>
            <w:vAlign w:val="center"/>
          </w:tcPr>
          <w:p w14:paraId="7A3B6FB7" w14:textId="77777777" w:rsidR="007A73EA" w:rsidRPr="007A73EA" w:rsidRDefault="007A73EA" w:rsidP="00B90890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ΤΙΤΛΟΣ ΜΕΤΑΠΤΥΧΙΑΚΟΥ/ ΕΙΔΙΚΟΤΗΤΑ</w:t>
            </w:r>
          </w:p>
        </w:tc>
        <w:tc>
          <w:tcPr>
            <w:tcW w:w="7229" w:type="dxa"/>
            <w:gridSpan w:val="3"/>
            <w:vAlign w:val="center"/>
          </w:tcPr>
          <w:p w14:paraId="5539B5CB" w14:textId="77777777" w:rsidR="007A73EA" w:rsidRPr="007A73EA" w:rsidRDefault="007A73EA" w:rsidP="00B90890">
            <w:pPr>
              <w:rPr>
                <w:b/>
                <w:bCs/>
              </w:rPr>
            </w:pPr>
          </w:p>
        </w:tc>
      </w:tr>
      <w:tr w:rsidR="007A73EA" w14:paraId="341988BF" w14:textId="77777777" w:rsidTr="00B90890">
        <w:trPr>
          <w:trHeight w:val="567"/>
        </w:trPr>
        <w:tc>
          <w:tcPr>
            <w:tcW w:w="2977" w:type="dxa"/>
            <w:vAlign w:val="center"/>
          </w:tcPr>
          <w:p w14:paraId="74F58694" w14:textId="77777777" w:rsidR="007A73EA" w:rsidRPr="007A73EA" w:rsidRDefault="007A73EA" w:rsidP="00B90890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 xml:space="preserve">ΣΧΟΛΗ </w:t>
            </w:r>
          </w:p>
        </w:tc>
        <w:tc>
          <w:tcPr>
            <w:tcW w:w="2680" w:type="dxa"/>
            <w:vAlign w:val="center"/>
          </w:tcPr>
          <w:p w14:paraId="0A38C126" w14:textId="77777777" w:rsidR="007A73EA" w:rsidRPr="007A73EA" w:rsidRDefault="007A73EA" w:rsidP="00B90890">
            <w:pPr>
              <w:rPr>
                <w:b/>
                <w:bCs/>
              </w:rPr>
            </w:pPr>
          </w:p>
        </w:tc>
        <w:tc>
          <w:tcPr>
            <w:tcW w:w="1889" w:type="dxa"/>
            <w:vAlign w:val="center"/>
          </w:tcPr>
          <w:p w14:paraId="3E567924" w14:textId="77777777" w:rsidR="007A73EA" w:rsidRPr="007A73EA" w:rsidRDefault="007A73EA" w:rsidP="00B90890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ΙΔΡΥΜΑ</w:t>
            </w:r>
          </w:p>
        </w:tc>
        <w:tc>
          <w:tcPr>
            <w:tcW w:w="2660" w:type="dxa"/>
            <w:vAlign w:val="center"/>
          </w:tcPr>
          <w:p w14:paraId="1672259C" w14:textId="77777777" w:rsidR="007A73EA" w:rsidRPr="007A73EA" w:rsidRDefault="007A73EA" w:rsidP="00B90890">
            <w:pPr>
              <w:rPr>
                <w:b/>
                <w:bCs/>
              </w:rPr>
            </w:pPr>
          </w:p>
        </w:tc>
      </w:tr>
      <w:tr w:rsidR="007A73EA" w14:paraId="0FC4ACC6" w14:textId="77777777" w:rsidTr="00B90890">
        <w:trPr>
          <w:trHeight w:val="567"/>
        </w:trPr>
        <w:tc>
          <w:tcPr>
            <w:tcW w:w="2977" w:type="dxa"/>
            <w:vAlign w:val="center"/>
          </w:tcPr>
          <w:p w14:paraId="529FCE45" w14:textId="77777777" w:rsidR="007A73EA" w:rsidRPr="007A73EA" w:rsidRDefault="007A73EA" w:rsidP="00B90890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ΒΑΘΜΟΣ</w:t>
            </w:r>
          </w:p>
        </w:tc>
        <w:tc>
          <w:tcPr>
            <w:tcW w:w="2680" w:type="dxa"/>
            <w:vAlign w:val="center"/>
          </w:tcPr>
          <w:p w14:paraId="57B90076" w14:textId="77777777" w:rsidR="007A73EA" w:rsidRPr="007A73EA" w:rsidRDefault="007A73EA" w:rsidP="00B90890">
            <w:pPr>
              <w:rPr>
                <w:b/>
                <w:bCs/>
              </w:rPr>
            </w:pPr>
          </w:p>
        </w:tc>
        <w:tc>
          <w:tcPr>
            <w:tcW w:w="1889" w:type="dxa"/>
            <w:vAlign w:val="center"/>
          </w:tcPr>
          <w:p w14:paraId="6F538F13" w14:textId="77777777" w:rsidR="007A73EA" w:rsidRPr="007A73EA" w:rsidRDefault="007A73EA" w:rsidP="00B90890">
            <w:pPr>
              <w:rPr>
                <w:b/>
                <w:bCs/>
              </w:rPr>
            </w:pPr>
            <w:r w:rsidRPr="007A73EA">
              <w:rPr>
                <w:b/>
                <w:bCs/>
              </w:rPr>
              <w:t>ΗΜΕΡΟΜΗΝΙΑ ΛΗΨΗΣ</w:t>
            </w:r>
          </w:p>
        </w:tc>
        <w:tc>
          <w:tcPr>
            <w:tcW w:w="2660" w:type="dxa"/>
            <w:vAlign w:val="center"/>
          </w:tcPr>
          <w:p w14:paraId="73A4AE6E" w14:textId="77777777" w:rsidR="007A73EA" w:rsidRDefault="007A73EA" w:rsidP="00B90890">
            <w:pPr>
              <w:jc w:val="center"/>
              <w:rPr>
                <w:b/>
                <w:bCs/>
                <w:sz w:val="28"/>
                <w:szCs w:val="28"/>
                <w:highlight w:val="lightGray"/>
                <w:u w:val="double"/>
              </w:rPr>
            </w:pPr>
          </w:p>
        </w:tc>
      </w:tr>
    </w:tbl>
    <w:p w14:paraId="78045B8D" w14:textId="77777777" w:rsidR="007A73EA" w:rsidRPr="007A73EA" w:rsidRDefault="007A73EA" w:rsidP="007A73EA">
      <w:pPr>
        <w:jc w:val="center"/>
        <w:rPr>
          <w:b/>
          <w:bCs/>
          <w:sz w:val="28"/>
          <w:szCs w:val="28"/>
          <w:highlight w:val="lightGray"/>
          <w:u w:val="double"/>
        </w:rPr>
      </w:pPr>
    </w:p>
    <w:p w14:paraId="52E7F780" w14:textId="510AC33D" w:rsidR="007A73EA" w:rsidRDefault="007A73EA" w:rsidP="007A73EA">
      <w:pPr>
        <w:jc w:val="center"/>
        <w:rPr>
          <w:b/>
          <w:bCs/>
          <w:sz w:val="28"/>
          <w:szCs w:val="28"/>
          <w:highlight w:val="lightGray"/>
          <w:u w:val="double"/>
        </w:rPr>
      </w:pPr>
      <w:r>
        <w:rPr>
          <w:b/>
          <w:bCs/>
          <w:sz w:val="28"/>
          <w:szCs w:val="28"/>
          <w:highlight w:val="lightGray"/>
          <w:u w:val="double"/>
        </w:rPr>
        <w:t>ΣΥΣΤΑΤΙΚΕΣ ΕΠΙΣΤΟΛΕΣ</w:t>
      </w:r>
    </w:p>
    <w:tbl>
      <w:tblPr>
        <w:tblStyle w:val="a6"/>
        <w:tblW w:w="10206" w:type="dxa"/>
        <w:tblInd w:w="-1139" w:type="dxa"/>
        <w:tblLook w:val="04A0" w:firstRow="1" w:lastRow="0" w:firstColumn="1" w:lastColumn="0" w:noHBand="0" w:noVBand="1"/>
      </w:tblPr>
      <w:tblGrid>
        <w:gridCol w:w="564"/>
        <w:gridCol w:w="2090"/>
        <w:gridCol w:w="7552"/>
      </w:tblGrid>
      <w:tr w:rsidR="00E67F18" w14:paraId="1C03B06A" w14:textId="77777777" w:rsidTr="00E67F18">
        <w:trPr>
          <w:trHeight w:val="567"/>
        </w:trPr>
        <w:tc>
          <w:tcPr>
            <w:tcW w:w="564" w:type="dxa"/>
            <w:vMerge w:val="restart"/>
            <w:vAlign w:val="center"/>
          </w:tcPr>
          <w:p w14:paraId="280EDB2B" w14:textId="66487808" w:rsidR="00E67F18" w:rsidRPr="007A73EA" w:rsidRDefault="00E67F18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090" w:type="dxa"/>
            <w:vAlign w:val="center"/>
          </w:tcPr>
          <w:p w14:paraId="64401C8C" w14:textId="2E91692E" w:rsidR="00E67F18" w:rsidRPr="00E67F18" w:rsidRDefault="00E67F18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ΟΝΟΜΑ</w:t>
            </w:r>
            <w:r>
              <w:rPr>
                <w:b/>
                <w:bCs/>
                <w:lang w:val="en-US"/>
              </w:rPr>
              <w:t>TE</w:t>
            </w:r>
            <w:r>
              <w:rPr>
                <w:b/>
                <w:bCs/>
              </w:rPr>
              <w:t>ΠΩΝΥΜΟ</w:t>
            </w:r>
          </w:p>
        </w:tc>
        <w:tc>
          <w:tcPr>
            <w:tcW w:w="7552" w:type="dxa"/>
            <w:vAlign w:val="center"/>
          </w:tcPr>
          <w:p w14:paraId="5CFAC926" w14:textId="68AA31A9" w:rsidR="00E67F18" w:rsidRPr="007A73EA" w:rsidRDefault="00E67F18" w:rsidP="00B90890">
            <w:pPr>
              <w:rPr>
                <w:b/>
                <w:bCs/>
              </w:rPr>
            </w:pPr>
          </w:p>
        </w:tc>
      </w:tr>
      <w:tr w:rsidR="00E67F18" w14:paraId="32CA50B0" w14:textId="77777777" w:rsidTr="00E67F18">
        <w:trPr>
          <w:trHeight w:val="567"/>
        </w:trPr>
        <w:tc>
          <w:tcPr>
            <w:tcW w:w="564" w:type="dxa"/>
            <w:vMerge/>
            <w:vAlign w:val="center"/>
          </w:tcPr>
          <w:p w14:paraId="2D85B05E" w14:textId="77777777" w:rsidR="00E67F18" w:rsidRDefault="00E67F18" w:rsidP="00B90890">
            <w:pPr>
              <w:rPr>
                <w:b/>
                <w:bCs/>
              </w:rPr>
            </w:pPr>
          </w:p>
        </w:tc>
        <w:tc>
          <w:tcPr>
            <w:tcW w:w="2090" w:type="dxa"/>
            <w:vAlign w:val="center"/>
          </w:tcPr>
          <w:p w14:paraId="5F90C353" w14:textId="7711433B" w:rsidR="00E67F18" w:rsidRPr="007A73EA" w:rsidRDefault="00E67F18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ΤΙΤΛΟΣ /ΘΕΣΗ </w:t>
            </w:r>
          </w:p>
        </w:tc>
        <w:tc>
          <w:tcPr>
            <w:tcW w:w="7552" w:type="dxa"/>
            <w:vAlign w:val="center"/>
          </w:tcPr>
          <w:p w14:paraId="7CCBD57E" w14:textId="0C84D94B" w:rsidR="00E67F18" w:rsidRPr="007A73EA" w:rsidRDefault="00E67F18" w:rsidP="00B90890">
            <w:pPr>
              <w:rPr>
                <w:b/>
                <w:bCs/>
              </w:rPr>
            </w:pPr>
          </w:p>
        </w:tc>
      </w:tr>
      <w:tr w:rsidR="00E67F18" w14:paraId="5FB79A84" w14:textId="77777777" w:rsidTr="00E67F18">
        <w:trPr>
          <w:trHeight w:val="567"/>
        </w:trPr>
        <w:tc>
          <w:tcPr>
            <w:tcW w:w="564" w:type="dxa"/>
            <w:vMerge/>
            <w:tcBorders>
              <w:bottom w:val="single" w:sz="18" w:space="0" w:color="auto"/>
            </w:tcBorders>
            <w:vAlign w:val="center"/>
          </w:tcPr>
          <w:p w14:paraId="28609648" w14:textId="77777777" w:rsidR="00E67F18" w:rsidRDefault="00E67F18" w:rsidP="00B90890">
            <w:pPr>
              <w:rPr>
                <w:b/>
                <w:bCs/>
              </w:rPr>
            </w:pPr>
          </w:p>
        </w:tc>
        <w:tc>
          <w:tcPr>
            <w:tcW w:w="2090" w:type="dxa"/>
            <w:tcBorders>
              <w:bottom w:val="single" w:sz="18" w:space="0" w:color="auto"/>
            </w:tcBorders>
            <w:vAlign w:val="center"/>
          </w:tcPr>
          <w:p w14:paraId="6421A284" w14:textId="4BD56737" w:rsidR="00E67F18" w:rsidRPr="00E67F18" w:rsidRDefault="00E67F18" w:rsidP="00B9089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 xml:space="preserve">ΔΙΕΥΘΥΝΣΗ / </w:t>
            </w:r>
            <w:r>
              <w:rPr>
                <w:b/>
                <w:bCs/>
                <w:lang w:val="en-US"/>
              </w:rPr>
              <w:t>EMAIL</w:t>
            </w:r>
          </w:p>
        </w:tc>
        <w:tc>
          <w:tcPr>
            <w:tcW w:w="7552" w:type="dxa"/>
            <w:tcBorders>
              <w:bottom w:val="single" w:sz="18" w:space="0" w:color="auto"/>
            </w:tcBorders>
            <w:vAlign w:val="center"/>
          </w:tcPr>
          <w:p w14:paraId="1C7215B6" w14:textId="778C8044" w:rsidR="00E67F18" w:rsidRPr="007A73EA" w:rsidRDefault="00E67F18" w:rsidP="00B90890">
            <w:pPr>
              <w:rPr>
                <w:b/>
                <w:bCs/>
              </w:rPr>
            </w:pPr>
          </w:p>
        </w:tc>
      </w:tr>
      <w:tr w:rsidR="00E67F18" w:rsidRPr="007A73EA" w14:paraId="74633CAC" w14:textId="77777777" w:rsidTr="002A49DA">
        <w:trPr>
          <w:trHeight w:val="567"/>
        </w:trPr>
        <w:tc>
          <w:tcPr>
            <w:tcW w:w="564" w:type="dxa"/>
            <w:vMerge w:val="restart"/>
            <w:tcBorders>
              <w:top w:val="single" w:sz="18" w:space="0" w:color="auto"/>
            </w:tcBorders>
          </w:tcPr>
          <w:p w14:paraId="4A3BDBE8" w14:textId="73851430" w:rsidR="00E67F18" w:rsidRPr="007A73EA" w:rsidRDefault="00E67F18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090" w:type="dxa"/>
            <w:tcBorders>
              <w:top w:val="single" w:sz="18" w:space="0" w:color="auto"/>
            </w:tcBorders>
            <w:vAlign w:val="center"/>
          </w:tcPr>
          <w:p w14:paraId="75701FC8" w14:textId="77777777" w:rsidR="00E67F18" w:rsidRPr="00E67F18" w:rsidRDefault="00E67F18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>ΟΝΟΜΑ</w:t>
            </w:r>
            <w:r>
              <w:rPr>
                <w:b/>
                <w:bCs/>
                <w:lang w:val="en-US"/>
              </w:rPr>
              <w:t>TE</w:t>
            </w:r>
            <w:r>
              <w:rPr>
                <w:b/>
                <w:bCs/>
              </w:rPr>
              <w:t>ΠΩΝΥΜΟ</w:t>
            </w:r>
          </w:p>
        </w:tc>
        <w:tc>
          <w:tcPr>
            <w:tcW w:w="7552" w:type="dxa"/>
            <w:tcBorders>
              <w:top w:val="single" w:sz="18" w:space="0" w:color="auto"/>
            </w:tcBorders>
          </w:tcPr>
          <w:p w14:paraId="698026F4" w14:textId="77777777" w:rsidR="00E67F18" w:rsidRPr="007A73EA" w:rsidRDefault="00E67F18" w:rsidP="00B90890">
            <w:pPr>
              <w:rPr>
                <w:b/>
                <w:bCs/>
              </w:rPr>
            </w:pPr>
          </w:p>
        </w:tc>
      </w:tr>
      <w:tr w:rsidR="00E67F18" w:rsidRPr="007A73EA" w14:paraId="35AAD890" w14:textId="77777777" w:rsidTr="002A49DA">
        <w:trPr>
          <w:trHeight w:val="567"/>
        </w:trPr>
        <w:tc>
          <w:tcPr>
            <w:tcW w:w="564" w:type="dxa"/>
            <w:vMerge/>
          </w:tcPr>
          <w:p w14:paraId="1E1B911E" w14:textId="77777777" w:rsidR="00E67F18" w:rsidRDefault="00E67F18" w:rsidP="00B90890">
            <w:pPr>
              <w:rPr>
                <w:b/>
                <w:bCs/>
              </w:rPr>
            </w:pPr>
          </w:p>
        </w:tc>
        <w:tc>
          <w:tcPr>
            <w:tcW w:w="2090" w:type="dxa"/>
            <w:vAlign w:val="center"/>
          </w:tcPr>
          <w:p w14:paraId="229ADE7A" w14:textId="77777777" w:rsidR="00E67F18" w:rsidRPr="007A73EA" w:rsidRDefault="00E67F18" w:rsidP="00B9089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ΤΙΤΛΟΣ /ΘΕΣΗ </w:t>
            </w:r>
          </w:p>
        </w:tc>
        <w:tc>
          <w:tcPr>
            <w:tcW w:w="7552" w:type="dxa"/>
          </w:tcPr>
          <w:p w14:paraId="2A55B91A" w14:textId="77777777" w:rsidR="00E67F18" w:rsidRPr="007A73EA" w:rsidRDefault="00E67F18" w:rsidP="00B90890">
            <w:pPr>
              <w:rPr>
                <w:b/>
                <w:bCs/>
              </w:rPr>
            </w:pPr>
          </w:p>
        </w:tc>
      </w:tr>
      <w:tr w:rsidR="00E67F18" w:rsidRPr="007A73EA" w14:paraId="2A5AB6B7" w14:textId="77777777" w:rsidTr="002A49DA">
        <w:trPr>
          <w:trHeight w:val="567"/>
        </w:trPr>
        <w:tc>
          <w:tcPr>
            <w:tcW w:w="564" w:type="dxa"/>
            <w:vMerge/>
          </w:tcPr>
          <w:p w14:paraId="7642D60A" w14:textId="77777777" w:rsidR="00E67F18" w:rsidRDefault="00E67F18" w:rsidP="00B90890">
            <w:pPr>
              <w:rPr>
                <w:b/>
                <w:bCs/>
              </w:rPr>
            </w:pPr>
          </w:p>
        </w:tc>
        <w:tc>
          <w:tcPr>
            <w:tcW w:w="2090" w:type="dxa"/>
            <w:vAlign w:val="center"/>
          </w:tcPr>
          <w:p w14:paraId="7D1A33A4" w14:textId="77777777" w:rsidR="00E67F18" w:rsidRPr="00E67F18" w:rsidRDefault="00E67F18" w:rsidP="00B9089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 xml:space="preserve">ΔΙΕΥΘΥΝΣΗ / </w:t>
            </w:r>
            <w:r>
              <w:rPr>
                <w:b/>
                <w:bCs/>
                <w:lang w:val="en-US"/>
              </w:rPr>
              <w:t>EMAIL</w:t>
            </w:r>
          </w:p>
        </w:tc>
        <w:tc>
          <w:tcPr>
            <w:tcW w:w="7552" w:type="dxa"/>
          </w:tcPr>
          <w:p w14:paraId="713C1E13" w14:textId="77777777" w:rsidR="00E67F18" w:rsidRPr="007A73EA" w:rsidRDefault="00E67F18" w:rsidP="00B90890">
            <w:pPr>
              <w:rPr>
                <w:b/>
                <w:bCs/>
              </w:rPr>
            </w:pPr>
          </w:p>
        </w:tc>
      </w:tr>
    </w:tbl>
    <w:p w14:paraId="41CBF140" w14:textId="77777777" w:rsidR="003E0B5B" w:rsidRPr="007A73EA" w:rsidRDefault="003E0B5B"/>
    <w:p w14:paraId="435F2D7D" w14:textId="77777777" w:rsidR="002A49DA" w:rsidRDefault="002A49DA" w:rsidP="002A49DA">
      <w:pPr>
        <w:jc w:val="center"/>
        <w:rPr>
          <w:b/>
          <w:bCs/>
          <w:sz w:val="28"/>
          <w:szCs w:val="28"/>
          <w:highlight w:val="lightGray"/>
          <w:u w:val="double"/>
        </w:rPr>
      </w:pPr>
      <w:r w:rsidRPr="002A49DA">
        <w:rPr>
          <w:b/>
          <w:bCs/>
          <w:sz w:val="28"/>
          <w:szCs w:val="28"/>
          <w:highlight w:val="lightGray"/>
          <w:u w:val="double"/>
        </w:rPr>
        <w:t>ΣΥΝΗΜΜΕΝΑ ΔΙΚΑΙΟΛΟΓΗΤΙΚΑ</w:t>
      </w:r>
      <w:r>
        <w:rPr>
          <w:b/>
          <w:bCs/>
          <w:sz w:val="28"/>
          <w:szCs w:val="28"/>
          <w:highlight w:val="lightGray"/>
          <w:u w:val="double"/>
        </w:rPr>
        <w:t xml:space="preserve"> </w:t>
      </w:r>
    </w:p>
    <w:p w14:paraId="03D101D2" w14:textId="6E0BC61B" w:rsidR="002A49DA" w:rsidRDefault="002A49DA" w:rsidP="002A49DA">
      <w:pPr>
        <w:jc w:val="center"/>
        <w:rPr>
          <w:b/>
          <w:bCs/>
          <w:sz w:val="24"/>
          <w:szCs w:val="24"/>
          <w:highlight w:val="lightGray"/>
          <w:u w:val="double"/>
        </w:rPr>
      </w:pPr>
      <w:r w:rsidRPr="002A49DA">
        <w:rPr>
          <w:b/>
          <w:bCs/>
          <w:sz w:val="24"/>
          <w:szCs w:val="24"/>
          <w:highlight w:val="lightGray"/>
          <w:u w:val="double"/>
        </w:rPr>
        <w:t>(παρακαλούμε τσεκάρετε τα αντίστοιχα πεδία)</w:t>
      </w:r>
    </w:p>
    <w:tbl>
      <w:tblPr>
        <w:tblStyle w:val="1"/>
        <w:tblW w:w="10206" w:type="dxa"/>
        <w:tblInd w:w="-1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39"/>
      </w:tblGrid>
      <w:tr w:rsidR="002A49DA" w:rsidRPr="00CD150B" w14:paraId="6D7EFFC1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572E6E13" w14:textId="2F4CF77A" w:rsidR="002A49DA" w:rsidRPr="002A49DA" w:rsidRDefault="00000000" w:rsidP="002A49DA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173031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2B41AA51" w14:textId="77777777" w:rsidR="002A49DA" w:rsidRPr="002A49DA" w:rsidRDefault="002A49DA" w:rsidP="002A49DA">
            <w:pPr>
              <w:rPr>
                <w:rFonts w:cstheme="minorHAnsi"/>
                <w:b/>
                <w:bCs/>
              </w:rPr>
            </w:pPr>
            <w:r w:rsidRPr="002A49DA">
              <w:rPr>
                <w:rFonts w:cstheme="minorHAnsi"/>
                <w:b/>
                <w:bCs/>
              </w:rPr>
              <w:t>Αίτηση συμμετοχής</w:t>
            </w:r>
          </w:p>
        </w:tc>
      </w:tr>
      <w:tr w:rsidR="002A49DA" w:rsidRPr="00CD150B" w14:paraId="58070FEF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3C268B92" w14:textId="54D3C042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-450713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2DC52EA4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 xml:space="preserve">Αντίγραφο Πτυχίου </w:t>
            </w:r>
          </w:p>
        </w:tc>
      </w:tr>
      <w:tr w:rsidR="002A49DA" w:rsidRPr="00CD150B" w14:paraId="0AEE3153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21FB2695" w14:textId="1CE7388F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2146780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3B03F081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>Αναλυτική βαθμολογία πτυχίου.</w:t>
            </w:r>
          </w:p>
        </w:tc>
      </w:tr>
      <w:tr w:rsidR="002A49DA" w:rsidRPr="00CD150B" w14:paraId="24670B93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6EE6F86B" w14:textId="7895AA6E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-622694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2DD514B6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 xml:space="preserve">Θέμα και επίδοση σε διπλωματική εργασία </w:t>
            </w:r>
          </w:p>
        </w:tc>
      </w:tr>
      <w:tr w:rsidR="002A49DA" w:rsidRPr="00CD150B" w14:paraId="5FCE5F6E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2033DB4C" w14:textId="6BA6A5D0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1097901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0070C4BC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>Φωτοτυπία δύο όψεων της αστυνομικής ταυτότητας.</w:t>
            </w:r>
          </w:p>
        </w:tc>
      </w:tr>
      <w:tr w:rsidR="002A49DA" w:rsidRPr="00CD150B" w14:paraId="664E6F34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0B2FD877" w14:textId="685D1ADA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-429433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458FFBC3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>Μία (1) πρόσφατη φωτογραφία.</w:t>
            </w:r>
          </w:p>
        </w:tc>
      </w:tr>
      <w:tr w:rsidR="002A49DA" w:rsidRPr="00CD150B" w14:paraId="56259FBA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6A0CF9C0" w14:textId="7F6ED788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-1380472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0ED62F1E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>Αποδεικτικά στοιχεία καλής γνώσης της αγγλικής γλώσσας.</w:t>
            </w:r>
          </w:p>
        </w:tc>
      </w:tr>
      <w:tr w:rsidR="002A49DA" w:rsidRPr="00CD150B" w14:paraId="489D518A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7C6D8253" w14:textId="61B1A013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  <w:sdt>
              <w:sdtPr>
                <w:rPr>
                  <w:b/>
                  <w:bCs/>
                </w:rPr>
                <w:id w:val="-1264685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102DAF9A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 xml:space="preserve">Βιογραφικό σημείωμα </w:t>
            </w:r>
          </w:p>
        </w:tc>
      </w:tr>
      <w:tr w:rsidR="002A49DA" w:rsidRPr="00CD150B" w14:paraId="500C68DA" w14:textId="77777777" w:rsidTr="002A49DA">
        <w:trPr>
          <w:trHeight w:val="567"/>
        </w:trPr>
        <w:tc>
          <w:tcPr>
            <w:tcW w:w="567" w:type="dxa"/>
            <w:vAlign w:val="center"/>
          </w:tcPr>
          <w:p w14:paraId="564DFF76" w14:textId="05DC6168" w:rsidR="002A49DA" w:rsidRPr="002A49DA" w:rsidRDefault="00000000" w:rsidP="002A49DA">
            <w:pPr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lang w:val="en-US" w:eastAsia="el-GR"/>
              </w:rPr>
            </w:pPr>
            <w:sdt>
              <w:sdtPr>
                <w:rPr>
                  <w:b/>
                  <w:bCs/>
                </w:rPr>
                <w:id w:val="-32420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9DA" w:rsidRPr="002A49D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639" w:type="dxa"/>
            <w:vAlign w:val="center"/>
          </w:tcPr>
          <w:p w14:paraId="094E3407" w14:textId="77777777" w:rsidR="002A49DA" w:rsidRPr="002A49DA" w:rsidRDefault="002A49DA" w:rsidP="002A49DA">
            <w:pPr>
              <w:autoSpaceDE w:val="0"/>
              <w:autoSpaceDN w:val="0"/>
              <w:rPr>
                <w:rFonts w:eastAsia="Times New Roman" w:cstheme="minorHAnsi"/>
                <w:b/>
                <w:bCs/>
                <w:lang w:eastAsia="el-GR"/>
              </w:rPr>
            </w:pPr>
            <w:r w:rsidRPr="002A49DA">
              <w:rPr>
                <w:rFonts w:eastAsia="Times New Roman" w:cstheme="minorHAnsi"/>
                <w:b/>
                <w:bCs/>
                <w:lang w:eastAsia="el-GR"/>
              </w:rPr>
              <w:t>Συνοδευτική επιστολή (</w:t>
            </w:r>
            <w:proofErr w:type="spellStart"/>
            <w:r w:rsidRPr="002A49DA">
              <w:rPr>
                <w:rFonts w:eastAsia="Times New Roman" w:cstheme="minorHAnsi"/>
                <w:b/>
                <w:bCs/>
                <w:lang w:eastAsia="el-GR"/>
              </w:rPr>
              <w:t>Cover</w:t>
            </w:r>
            <w:proofErr w:type="spellEnd"/>
            <w:r w:rsidRPr="002A49DA">
              <w:rPr>
                <w:rFonts w:eastAsia="Times New Roman" w:cstheme="minorHAnsi"/>
                <w:b/>
                <w:bCs/>
                <w:lang w:eastAsia="el-GR"/>
              </w:rPr>
              <w:t xml:space="preserve"> </w:t>
            </w:r>
            <w:proofErr w:type="spellStart"/>
            <w:r w:rsidRPr="002A49DA">
              <w:rPr>
                <w:rFonts w:eastAsia="Times New Roman" w:cstheme="minorHAnsi"/>
                <w:b/>
                <w:bCs/>
                <w:lang w:eastAsia="el-GR"/>
              </w:rPr>
              <w:t>letter</w:t>
            </w:r>
            <w:proofErr w:type="spellEnd"/>
            <w:r w:rsidRPr="002A49DA">
              <w:rPr>
                <w:rFonts w:eastAsia="Times New Roman" w:cstheme="minorHAnsi"/>
                <w:b/>
                <w:bCs/>
                <w:lang w:eastAsia="el-GR"/>
              </w:rPr>
              <w:t xml:space="preserve">) συνοπτικής παρουσίασης </w:t>
            </w:r>
          </w:p>
        </w:tc>
      </w:tr>
    </w:tbl>
    <w:p w14:paraId="7D67E026" w14:textId="30184B10" w:rsidR="003E0B5B" w:rsidRDefault="003E0B5B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311"/>
      </w:tblGrid>
      <w:tr w:rsidR="002A49DA" w14:paraId="57BC6D74" w14:textId="77777777" w:rsidTr="002A49DA">
        <w:trPr>
          <w:trHeight w:val="567"/>
        </w:trPr>
        <w:tc>
          <w:tcPr>
            <w:tcW w:w="1985" w:type="dxa"/>
            <w:vAlign w:val="bottom"/>
          </w:tcPr>
          <w:p w14:paraId="6EF0F3FE" w14:textId="48A1D3D6" w:rsidR="002A49DA" w:rsidRDefault="002A49DA" w:rsidP="002A49DA">
            <w:pPr>
              <w:spacing w:after="160" w:line="259" w:lineRule="auto"/>
            </w:pPr>
            <w:r>
              <w:lastRenderedPageBreak/>
              <w:t>Ο/Η ΑΙΤΩΝ/ΟΥΣΑ</w:t>
            </w:r>
          </w:p>
        </w:tc>
        <w:tc>
          <w:tcPr>
            <w:tcW w:w="6311" w:type="dxa"/>
          </w:tcPr>
          <w:p w14:paraId="2CCD36CF" w14:textId="77777777" w:rsidR="002A49DA" w:rsidRDefault="002A49DA"/>
        </w:tc>
      </w:tr>
      <w:tr w:rsidR="002A49DA" w14:paraId="27C852B2" w14:textId="77777777" w:rsidTr="002A49DA">
        <w:trPr>
          <w:trHeight w:val="567"/>
        </w:trPr>
        <w:tc>
          <w:tcPr>
            <w:tcW w:w="1985" w:type="dxa"/>
            <w:vAlign w:val="bottom"/>
          </w:tcPr>
          <w:p w14:paraId="72BFD534" w14:textId="64B584B0" w:rsidR="002A49DA" w:rsidRDefault="002A49DA" w:rsidP="002A49DA">
            <w:pPr>
              <w:spacing w:after="160" w:line="259" w:lineRule="auto"/>
            </w:pPr>
            <w:r>
              <w:t>ΗΜΕΡΟΜΗΝΙΑ</w:t>
            </w:r>
          </w:p>
        </w:tc>
        <w:tc>
          <w:tcPr>
            <w:tcW w:w="6311" w:type="dxa"/>
          </w:tcPr>
          <w:p w14:paraId="44631278" w14:textId="77777777" w:rsidR="002A49DA" w:rsidRDefault="002A49DA"/>
        </w:tc>
      </w:tr>
      <w:tr w:rsidR="002A49DA" w14:paraId="53758E4C" w14:textId="77777777" w:rsidTr="002A49DA">
        <w:trPr>
          <w:trHeight w:val="567"/>
        </w:trPr>
        <w:tc>
          <w:tcPr>
            <w:tcW w:w="1985" w:type="dxa"/>
            <w:vAlign w:val="bottom"/>
          </w:tcPr>
          <w:p w14:paraId="4B194CFB" w14:textId="0850AFD6" w:rsidR="002A49DA" w:rsidRDefault="002A49DA">
            <w:r>
              <w:t>ΥΠΟΓΡΑΦΗ</w:t>
            </w:r>
          </w:p>
        </w:tc>
        <w:tc>
          <w:tcPr>
            <w:tcW w:w="6311" w:type="dxa"/>
          </w:tcPr>
          <w:p w14:paraId="24AB1C9E" w14:textId="77777777" w:rsidR="002A49DA" w:rsidRDefault="002A49DA"/>
        </w:tc>
      </w:tr>
    </w:tbl>
    <w:p w14:paraId="62B351BC" w14:textId="77777777" w:rsidR="003E0B5B" w:rsidRPr="007A73EA" w:rsidRDefault="003E0B5B"/>
    <w:p w14:paraId="14537589" w14:textId="77777777" w:rsidR="003E0B5B" w:rsidRPr="007A73EA" w:rsidRDefault="003E0B5B"/>
    <w:p w14:paraId="60D0D33F" w14:textId="77777777" w:rsidR="003E0B5B" w:rsidRPr="007A73EA" w:rsidRDefault="003E0B5B"/>
    <w:p w14:paraId="464506DB" w14:textId="77777777" w:rsidR="003E0B5B" w:rsidRPr="007A73EA" w:rsidRDefault="003E0B5B"/>
    <w:p w14:paraId="6124D9C5" w14:textId="77777777" w:rsidR="003E0B5B" w:rsidRPr="007A73EA" w:rsidRDefault="003E0B5B"/>
    <w:p w14:paraId="5DC34F14" w14:textId="77777777" w:rsidR="003E0B5B" w:rsidRPr="007A73EA" w:rsidRDefault="003E0B5B"/>
    <w:p w14:paraId="28BD9D6A" w14:textId="77777777" w:rsidR="003E0B5B" w:rsidRPr="007A73EA" w:rsidRDefault="003E0B5B"/>
    <w:p w14:paraId="0D4CBB9C" w14:textId="77777777" w:rsidR="003E0B5B" w:rsidRPr="007A73EA" w:rsidRDefault="003E0B5B"/>
    <w:p w14:paraId="53C609D1" w14:textId="77777777" w:rsidR="003E0B5B" w:rsidRPr="007A73EA" w:rsidRDefault="003E0B5B"/>
    <w:p w14:paraId="6F736EF7" w14:textId="77777777" w:rsidR="003E0B5B" w:rsidRPr="007A73EA" w:rsidRDefault="003E0B5B"/>
    <w:p w14:paraId="3A74E3FB" w14:textId="77777777" w:rsidR="003E0B5B" w:rsidRPr="007A73EA" w:rsidRDefault="003E0B5B"/>
    <w:p w14:paraId="315ADD8A" w14:textId="77777777" w:rsidR="003E0B5B" w:rsidRPr="007A73EA" w:rsidRDefault="003E0B5B"/>
    <w:p w14:paraId="05F1CA4F" w14:textId="77777777" w:rsidR="003E0B5B" w:rsidRPr="007A73EA" w:rsidRDefault="003E0B5B"/>
    <w:p w14:paraId="27EADDA4" w14:textId="77777777" w:rsidR="003E0B5B" w:rsidRPr="007A73EA" w:rsidRDefault="003E0B5B"/>
    <w:p w14:paraId="7845A51B" w14:textId="77777777" w:rsidR="003E0B5B" w:rsidRPr="007A73EA" w:rsidRDefault="003E0B5B"/>
    <w:p w14:paraId="22DBF66B" w14:textId="77777777" w:rsidR="003E0B5B" w:rsidRPr="007A73EA" w:rsidRDefault="003E0B5B"/>
    <w:p w14:paraId="6B893937" w14:textId="77777777" w:rsidR="003E0B5B" w:rsidRPr="007A73EA" w:rsidRDefault="003E0B5B"/>
    <w:p w14:paraId="0A64E4BA" w14:textId="77777777" w:rsidR="003E0B5B" w:rsidRPr="007A73EA" w:rsidRDefault="003E0B5B"/>
    <w:p w14:paraId="5BA75CDB" w14:textId="77777777" w:rsidR="003E0B5B" w:rsidRPr="007A73EA" w:rsidRDefault="003E0B5B"/>
    <w:p w14:paraId="3EA21A9F" w14:textId="77777777" w:rsidR="003E0B5B" w:rsidRPr="007A73EA" w:rsidRDefault="003E0B5B"/>
    <w:p w14:paraId="6BE4102A" w14:textId="77777777" w:rsidR="003E0B5B" w:rsidRPr="007A73EA" w:rsidRDefault="003E0B5B"/>
    <w:p w14:paraId="274D0343" w14:textId="77777777" w:rsidR="003E0B5B" w:rsidRPr="007A73EA" w:rsidRDefault="003E0B5B"/>
    <w:p w14:paraId="5082D950" w14:textId="77777777" w:rsidR="003E0B5B" w:rsidRPr="007A73EA" w:rsidRDefault="003E0B5B"/>
    <w:p w14:paraId="46D79FD7" w14:textId="77777777" w:rsidR="003E0B5B" w:rsidRPr="007A73EA" w:rsidRDefault="003E0B5B"/>
    <w:p w14:paraId="591BC369" w14:textId="77777777" w:rsidR="003E0B5B" w:rsidRPr="007A73EA" w:rsidRDefault="003E0B5B"/>
    <w:p w14:paraId="192477DA" w14:textId="77777777" w:rsidR="003E0B5B" w:rsidRPr="007A73EA" w:rsidRDefault="003E0B5B"/>
    <w:p w14:paraId="27169E78" w14:textId="77777777" w:rsidR="003E0B5B" w:rsidRPr="007A73EA" w:rsidRDefault="003E0B5B"/>
    <w:p w14:paraId="29CA24E2" w14:textId="77777777" w:rsidR="003E0B5B" w:rsidRPr="007A73EA" w:rsidRDefault="003E0B5B"/>
    <w:p w14:paraId="4AF5A9EC" w14:textId="77777777" w:rsidR="003E0B5B" w:rsidRPr="007A73EA" w:rsidRDefault="003E0B5B"/>
    <w:p w14:paraId="4D84A8F0" w14:textId="77777777" w:rsidR="003E0B5B" w:rsidRPr="007A73EA" w:rsidRDefault="003E0B5B"/>
    <w:p w14:paraId="7551CFBC" w14:textId="77777777" w:rsidR="003E0B5B" w:rsidRPr="007A73EA" w:rsidRDefault="003E0B5B"/>
    <w:p w14:paraId="5E9B4340" w14:textId="77777777" w:rsidR="003E0B5B" w:rsidRPr="007A73EA" w:rsidRDefault="003E0B5B"/>
    <w:p w14:paraId="056FD415" w14:textId="77777777" w:rsidR="003E0B5B" w:rsidRPr="007A73EA" w:rsidRDefault="003E0B5B"/>
    <w:p w14:paraId="2E27D756" w14:textId="77777777" w:rsidR="003E0B5B" w:rsidRPr="007A73EA" w:rsidRDefault="003E0B5B"/>
    <w:p w14:paraId="497CD070" w14:textId="77777777" w:rsidR="003E0B5B" w:rsidRPr="007A73EA" w:rsidRDefault="003E0B5B"/>
    <w:p w14:paraId="54553C7E" w14:textId="77777777" w:rsidR="003E0B5B" w:rsidRPr="007A73EA" w:rsidRDefault="003E0B5B"/>
    <w:p w14:paraId="64FE8583" w14:textId="77777777" w:rsidR="003E0B5B" w:rsidRPr="007A73EA" w:rsidRDefault="003E0B5B"/>
    <w:p w14:paraId="1354E755" w14:textId="77777777" w:rsidR="003E0B5B" w:rsidRPr="007A73EA" w:rsidRDefault="003E0B5B"/>
    <w:p w14:paraId="3B3B5B35" w14:textId="77777777" w:rsidR="003E0B5B" w:rsidRPr="007A73EA" w:rsidRDefault="003E0B5B"/>
    <w:p w14:paraId="6F26C3FD" w14:textId="77777777" w:rsidR="003E0B5B" w:rsidRPr="007A73EA" w:rsidRDefault="003E0B5B"/>
    <w:p w14:paraId="3D39A28B" w14:textId="77777777" w:rsidR="003E0B5B" w:rsidRPr="007A73EA" w:rsidRDefault="003E0B5B"/>
    <w:p w14:paraId="671D7C0B" w14:textId="77777777" w:rsidR="003E0B5B" w:rsidRPr="007A73EA" w:rsidRDefault="003E0B5B"/>
    <w:sectPr w:rsidR="003E0B5B" w:rsidRPr="007A73E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81DB0" w14:textId="77777777" w:rsidR="004D635C" w:rsidRDefault="004D635C" w:rsidP="00732A82">
      <w:pPr>
        <w:spacing w:after="0" w:line="240" w:lineRule="auto"/>
      </w:pPr>
      <w:r>
        <w:separator/>
      </w:r>
    </w:p>
  </w:endnote>
  <w:endnote w:type="continuationSeparator" w:id="0">
    <w:p w14:paraId="678B5F42" w14:textId="77777777" w:rsidR="004D635C" w:rsidRDefault="004D635C" w:rsidP="00732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3EA26" w14:textId="77777777" w:rsidR="004D635C" w:rsidRDefault="004D635C" w:rsidP="00732A82">
      <w:pPr>
        <w:spacing w:after="0" w:line="240" w:lineRule="auto"/>
      </w:pPr>
      <w:r>
        <w:separator/>
      </w:r>
    </w:p>
  </w:footnote>
  <w:footnote w:type="continuationSeparator" w:id="0">
    <w:p w14:paraId="2EFEC4D2" w14:textId="77777777" w:rsidR="004D635C" w:rsidRDefault="004D635C" w:rsidP="00732A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2B48B2"/>
    <w:multiLevelType w:val="hybridMultilevel"/>
    <w:tmpl w:val="28D4954A"/>
    <w:lvl w:ilvl="0" w:tplc="E19E1378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831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5A9"/>
    <w:rsid w:val="00001C39"/>
    <w:rsid w:val="0007268D"/>
    <w:rsid w:val="000905A9"/>
    <w:rsid w:val="000A5225"/>
    <w:rsid w:val="001A5544"/>
    <w:rsid w:val="001F33A4"/>
    <w:rsid w:val="002377AE"/>
    <w:rsid w:val="00276DB0"/>
    <w:rsid w:val="00294C5B"/>
    <w:rsid w:val="002A49DA"/>
    <w:rsid w:val="002A5E88"/>
    <w:rsid w:val="002E0D70"/>
    <w:rsid w:val="00344436"/>
    <w:rsid w:val="00360DE1"/>
    <w:rsid w:val="00394B31"/>
    <w:rsid w:val="003E0B5B"/>
    <w:rsid w:val="003E1187"/>
    <w:rsid w:val="0042203F"/>
    <w:rsid w:val="004255FD"/>
    <w:rsid w:val="004D635C"/>
    <w:rsid w:val="00510254"/>
    <w:rsid w:val="005204C0"/>
    <w:rsid w:val="00561850"/>
    <w:rsid w:val="005A73CF"/>
    <w:rsid w:val="005B78B9"/>
    <w:rsid w:val="005D2D68"/>
    <w:rsid w:val="00707013"/>
    <w:rsid w:val="00720F42"/>
    <w:rsid w:val="007248CD"/>
    <w:rsid w:val="00732A82"/>
    <w:rsid w:val="0073619E"/>
    <w:rsid w:val="007560E1"/>
    <w:rsid w:val="0075672D"/>
    <w:rsid w:val="00766DE5"/>
    <w:rsid w:val="00790332"/>
    <w:rsid w:val="007A73EA"/>
    <w:rsid w:val="008543EB"/>
    <w:rsid w:val="008B259F"/>
    <w:rsid w:val="00997858"/>
    <w:rsid w:val="00A07171"/>
    <w:rsid w:val="00A815A4"/>
    <w:rsid w:val="00A8350B"/>
    <w:rsid w:val="00AF5C5C"/>
    <w:rsid w:val="00B261F9"/>
    <w:rsid w:val="00B67E89"/>
    <w:rsid w:val="00B77DCE"/>
    <w:rsid w:val="00C33289"/>
    <w:rsid w:val="00E43793"/>
    <w:rsid w:val="00E67F18"/>
    <w:rsid w:val="00E97ECD"/>
    <w:rsid w:val="00F0208C"/>
    <w:rsid w:val="00F7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736377"/>
  <w15:chartTrackingRefBased/>
  <w15:docId w15:val="{809E9FC1-2214-465B-B291-45DA60B76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Char"/>
    <w:qFormat/>
    <w:rsid w:val="002A49DA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Arial"/>
      <w:b/>
      <w:bCs/>
      <w:sz w:val="28"/>
      <w:szCs w:val="2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0208C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F0208C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4"/>
    <w:uiPriority w:val="99"/>
    <w:semiHidden/>
    <w:rsid w:val="00F0208C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F0208C"/>
    <w:rPr>
      <w:b/>
      <w:bCs/>
    </w:rPr>
  </w:style>
  <w:style w:type="character" w:customStyle="1" w:styleId="Char0">
    <w:name w:val="Θέμα σχολίου Char"/>
    <w:basedOn w:val="Char"/>
    <w:link w:val="a5"/>
    <w:uiPriority w:val="99"/>
    <w:semiHidden/>
    <w:rsid w:val="00F0208C"/>
    <w:rPr>
      <w:b/>
      <w:bCs/>
      <w:sz w:val="20"/>
      <w:szCs w:val="20"/>
    </w:rPr>
  </w:style>
  <w:style w:type="table" w:styleId="a6">
    <w:name w:val="Table Grid"/>
    <w:basedOn w:val="a1"/>
    <w:uiPriority w:val="39"/>
    <w:rsid w:val="00F020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Char1"/>
    <w:uiPriority w:val="1"/>
    <w:qFormat/>
    <w:rsid w:val="00360D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el-GR"/>
    </w:rPr>
  </w:style>
  <w:style w:type="character" w:customStyle="1" w:styleId="Char1">
    <w:name w:val="Σώμα κειμένου Char"/>
    <w:basedOn w:val="a0"/>
    <w:link w:val="a7"/>
    <w:uiPriority w:val="1"/>
    <w:rsid w:val="00360DE1"/>
    <w:rPr>
      <w:rFonts w:ascii="Calibri" w:eastAsiaTheme="minorEastAsia" w:hAnsi="Calibri" w:cs="Calibri"/>
      <w:lang w:eastAsia="el-GR"/>
    </w:rPr>
  </w:style>
  <w:style w:type="paragraph" w:customStyle="1" w:styleId="TableParagraph">
    <w:name w:val="Table Paragraph"/>
    <w:basedOn w:val="a"/>
    <w:uiPriority w:val="1"/>
    <w:qFormat/>
    <w:rsid w:val="001F33A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24"/>
      <w:szCs w:val="24"/>
      <w:lang w:eastAsia="el-GR"/>
    </w:rPr>
  </w:style>
  <w:style w:type="character" w:styleId="a8">
    <w:name w:val="Strong"/>
    <w:basedOn w:val="a0"/>
    <w:uiPriority w:val="22"/>
    <w:qFormat/>
    <w:rsid w:val="00C33289"/>
    <w:rPr>
      <w:b/>
      <w:bCs/>
    </w:rPr>
  </w:style>
  <w:style w:type="paragraph" w:styleId="a9">
    <w:name w:val="header"/>
    <w:basedOn w:val="a"/>
    <w:link w:val="Char2"/>
    <w:uiPriority w:val="99"/>
    <w:unhideWhenUsed/>
    <w:rsid w:val="00732A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9"/>
    <w:uiPriority w:val="99"/>
    <w:rsid w:val="00732A82"/>
  </w:style>
  <w:style w:type="paragraph" w:styleId="aa">
    <w:name w:val="footer"/>
    <w:basedOn w:val="a"/>
    <w:link w:val="Char3"/>
    <w:uiPriority w:val="99"/>
    <w:unhideWhenUsed/>
    <w:rsid w:val="00732A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a"/>
    <w:uiPriority w:val="99"/>
    <w:rsid w:val="00732A82"/>
  </w:style>
  <w:style w:type="character" w:customStyle="1" w:styleId="4Char">
    <w:name w:val="Επικεφαλίδα 4 Char"/>
    <w:basedOn w:val="a0"/>
    <w:link w:val="4"/>
    <w:rsid w:val="002A49DA"/>
    <w:rPr>
      <w:rFonts w:ascii="Times New Roman" w:eastAsia="Times New Roman" w:hAnsi="Times New Roman" w:cs="Arial"/>
      <w:b/>
      <w:bCs/>
      <w:sz w:val="28"/>
      <w:szCs w:val="28"/>
      <w:lang w:eastAsia="el-GR"/>
    </w:rPr>
  </w:style>
  <w:style w:type="paragraph" w:styleId="ab">
    <w:name w:val="List Paragraph"/>
    <w:basedOn w:val="a"/>
    <w:uiPriority w:val="34"/>
    <w:qFormat/>
    <w:rsid w:val="002A49D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4"/>
      <w:szCs w:val="24"/>
      <w:lang w:eastAsia="el-GR"/>
    </w:rPr>
  </w:style>
  <w:style w:type="table" w:customStyle="1" w:styleId="1">
    <w:name w:val="Πλέγμα πίνακα1"/>
    <w:basedOn w:val="a1"/>
    <w:next w:val="a6"/>
    <w:uiPriority w:val="39"/>
    <w:rsid w:val="002A4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0698\Desktop\&#913;&#921;&#932;&#919;&#931;&#919;%20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19D7B-4A43-4F54-B175-6209C30D7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ΑΙΤΗΣΗ </Template>
  <TotalTime>308</TotalTime>
  <Pages>8</Pages>
  <Words>465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30698</dc:creator>
  <cp:keywords/>
  <dc:description/>
  <cp:lastModifiedBy>ΕΜΜΑΝΟΥΕΛΑ ΤΣΙΦΣΤΗ</cp:lastModifiedBy>
  <cp:revision>9</cp:revision>
  <dcterms:created xsi:type="dcterms:W3CDTF">2023-03-30T10:40:00Z</dcterms:created>
  <dcterms:modified xsi:type="dcterms:W3CDTF">2023-05-02T09:50:00Z</dcterms:modified>
</cp:coreProperties>
</file>